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margin" w:tblpY="1405"/>
        <w:tblW w:w="87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142"/>
        <w:gridCol w:w="7508"/>
      </w:tblGrid>
      <w:tr w:rsidR="00ED4691" w:rsidRPr="009155A8" w14:paraId="04D31227" w14:textId="77777777" w:rsidTr="00A47D04">
        <w:trPr>
          <w:cantSplit/>
          <w:trHeight w:val="397"/>
        </w:trPr>
        <w:tc>
          <w:tcPr>
            <w:tcW w:w="1139" w:type="dxa"/>
          </w:tcPr>
          <w:p w14:paraId="754E4EF1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sz w:val="28"/>
                <w:szCs w:val="28"/>
              </w:rPr>
            </w:pPr>
            <w:r w:rsidRPr="009155A8">
              <w:rPr>
                <w:rFonts w:ascii="Arial" w:eastAsia="Microsoft JhengHei Light" w:hAnsi="Arial" w:cs="Arial"/>
                <w:sz w:val="28"/>
                <w:szCs w:val="28"/>
              </w:rPr>
              <w:t>MEMO</w:t>
            </w:r>
          </w:p>
        </w:tc>
        <w:tc>
          <w:tcPr>
            <w:tcW w:w="142" w:type="dxa"/>
          </w:tcPr>
          <w:p w14:paraId="583764C4" w14:textId="77777777" w:rsidR="00ED4691" w:rsidRPr="00A47D04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noProof/>
                <w:sz w:val="28"/>
                <w:szCs w:val="28"/>
              </w:rPr>
            </w:pPr>
          </w:p>
        </w:tc>
        <w:tc>
          <w:tcPr>
            <w:tcW w:w="7508" w:type="dxa"/>
          </w:tcPr>
          <w:p w14:paraId="60219EB9" w14:textId="77777777" w:rsidR="00ED4691" w:rsidRPr="00A47D04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noProof/>
                <w:sz w:val="28"/>
                <w:szCs w:val="28"/>
              </w:rPr>
            </w:pPr>
          </w:p>
        </w:tc>
      </w:tr>
      <w:tr w:rsidR="00ED4691" w:rsidRPr="009155A8" w14:paraId="66BF4A1B" w14:textId="77777777" w:rsidTr="00A47D04">
        <w:trPr>
          <w:cantSplit/>
          <w:trHeight w:val="227"/>
        </w:trPr>
        <w:tc>
          <w:tcPr>
            <w:tcW w:w="1139" w:type="dxa"/>
            <w:vAlign w:val="bottom"/>
          </w:tcPr>
          <w:p w14:paraId="306C07B5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sz w:val="16"/>
                <w:szCs w:val="16"/>
              </w:rPr>
            </w:pPr>
            <w:bookmarkStart w:id="0" w:name="FillRubrication"/>
            <w:bookmarkStart w:id="1" w:name="Memo002"/>
            <w:bookmarkEnd w:id="0"/>
            <w:r w:rsidRPr="009155A8">
              <w:rPr>
                <w:rFonts w:ascii="Arial" w:eastAsia="Microsoft JhengHei Light" w:hAnsi="Arial" w:cs="Arial"/>
                <w:sz w:val="16"/>
                <w:szCs w:val="16"/>
              </w:rPr>
              <w:t>Aan</w:t>
            </w:r>
            <w:bookmarkEnd w:id="1"/>
          </w:p>
        </w:tc>
        <w:tc>
          <w:tcPr>
            <w:tcW w:w="142" w:type="dxa"/>
            <w:vAlign w:val="bottom"/>
          </w:tcPr>
          <w:p w14:paraId="3B7084AB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noProof/>
              </w:rPr>
            </w:pPr>
          </w:p>
        </w:tc>
        <w:tc>
          <w:tcPr>
            <w:tcW w:w="7508" w:type="dxa"/>
            <w:vAlign w:val="bottom"/>
          </w:tcPr>
          <w:p w14:paraId="669E6CC2" w14:textId="77777777" w:rsidR="00ED4691" w:rsidRPr="009155A8" w:rsidRDefault="00144BA7" w:rsidP="00A47D04">
            <w:pPr>
              <w:spacing w:line="240" w:lineRule="atLeast"/>
              <w:rPr>
                <w:rFonts w:ascii="Arial" w:eastAsia="Microsoft JhengHei Light" w:hAnsi="Arial" w:cs="Arial"/>
                <w:noProof/>
              </w:rPr>
            </w:pPr>
            <w:r>
              <w:rPr>
                <w:rFonts w:ascii="Arial" w:eastAsia="Microsoft JhengHei Light" w:hAnsi="Arial" w:cs="Arial"/>
                <w:noProof/>
              </w:rPr>
              <w:t>Diversen</w:t>
            </w:r>
          </w:p>
        </w:tc>
      </w:tr>
      <w:tr w:rsidR="00ED4691" w:rsidRPr="009155A8" w14:paraId="63983B3E" w14:textId="77777777" w:rsidTr="00A47D04">
        <w:trPr>
          <w:cantSplit/>
          <w:trHeight w:val="227"/>
        </w:trPr>
        <w:tc>
          <w:tcPr>
            <w:tcW w:w="1139" w:type="dxa"/>
            <w:vAlign w:val="bottom"/>
          </w:tcPr>
          <w:p w14:paraId="538AE2C5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sz w:val="16"/>
                <w:szCs w:val="16"/>
              </w:rPr>
            </w:pPr>
            <w:r w:rsidRPr="009155A8">
              <w:rPr>
                <w:rFonts w:ascii="Arial" w:eastAsia="Microsoft JhengHei Light" w:hAnsi="Arial" w:cs="Arial"/>
                <w:sz w:val="16"/>
                <w:szCs w:val="16"/>
              </w:rPr>
              <w:t>cc.</w:t>
            </w:r>
          </w:p>
        </w:tc>
        <w:tc>
          <w:tcPr>
            <w:tcW w:w="142" w:type="dxa"/>
            <w:vAlign w:val="bottom"/>
          </w:tcPr>
          <w:p w14:paraId="122A8E2A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noProof/>
              </w:rPr>
            </w:pPr>
          </w:p>
        </w:tc>
        <w:tc>
          <w:tcPr>
            <w:tcW w:w="7508" w:type="dxa"/>
            <w:vAlign w:val="bottom"/>
          </w:tcPr>
          <w:p w14:paraId="059C98A2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noProof/>
              </w:rPr>
            </w:pPr>
            <w:r w:rsidRPr="009155A8">
              <w:rPr>
                <w:rFonts w:ascii="Arial" w:eastAsia="Microsoft JhengHei Light" w:hAnsi="Arial" w:cs="Arial"/>
                <w:noProof/>
              </w:rPr>
              <w:t>-</w:t>
            </w:r>
          </w:p>
        </w:tc>
      </w:tr>
      <w:tr w:rsidR="00ED4691" w:rsidRPr="009155A8" w14:paraId="15194E30" w14:textId="77777777" w:rsidTr="00A47D04">
        <w:trPr>
          <w:cantSplit/>
          <w:trHeight w:val="227"/>
        </w:trPr>
        <w:tc>
          <w:tcPr>
            <w:tcW w:w="1139" w:type="dxa"/>
            <w:vAlign w:val="bottom"/>
          </w:tcPr>
          <w:p w14:paraId="6225A2CC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14:paraId="58E34DD1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noProof/>
              </w:rPr>
            </w:pPr>
          </w:p>
        </w:tc>
        <w:tc>
          <w:tcPr>
            <w:tcW w:w="7508" w:type="dxa"/>
            <w:vAlign w:val="bottom"/>
          </w:tcPr>
          <w:p w14:paraId="232D1F5F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noProof/>
              </w:rPr>
            </w:pPr>
          </w:p>
        </w:tc>
      </w:tr>
      <w:tr w:rsidR="00ED4691" w:rsidRPr="009155A8" w14:paraId="799C1D31" w14:textId="77777777" w:rsidTr="00A47D04">
        <w:trPr>
          <w:cantSplit/>
          <w:trHeight w:val="227"/>
        </w:trPr>
        <w:tc>
          <w:tcPr>
            <w:tcW w:w="1139" w:type="dxa"/>
            <w:vAlign w:val="bottom"/>
          </w:tcPr>
          <w:p w14:paraId="06D956A4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sz w:val="16"/>
                <w:szCs w:val="16"/>
              </w:rPr>
            </w:pPr>
            <w:bookmarkStart w:id="2" w:name="Memo003"/>
            <w:r w:rsidRPr="009155A8">
              <w:rPr>
                <w:rFonts w:ascii="Arial" w:eastAsia="Microsoft JhengHei Light" w:hAnsi="Arial" w:cs="Arial"/>
                <w:sz w:val="16"/>
                <w:szCs w:val="16"/>
              </w:rPr>
              <w:t>Van</w:t>
            </w:r>
            <w:bookmarkEnd w:id="2"/>
          </w:p>
        </w:tc>
        <w:tc>
          <w:tcPr>
            <w:tcW w:w="142" w:type="dxa"/>
            <w:vAlign w:val="bottom"/>
          </w:tcPr>
          <w:p w14:paraId="5ADD84D4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noProof/>
              </w:rPr>
            </w:pPr>
          </w:p>
        </w:tc>
        <w:tc>
          <w:tcPr>
            <w:tcW w:w="7508" w:type="dxa"/>
            <w:vAlign w:val="bottom"/>
          </w:tcPr>
          <w:p w14:paraId="7F3D9C24" w14:textId="4A31A5DC" w:rsidR="00ED4691" w:rsidRPr="009155A8" w:rsidRDefault="00B307BE" w:rsidP="00A47D04">
            <w:pPr>
              <w:spacing w:line="240" w:lineRule="atLeast"/>
              <w:rPr>
                <w:rFonts w:ascii="Arial" w:eastAsia="Microsoft JhengHei Light" w:hAnsi="Arial" w:cs="Arial"/>
                <w:noProof/>
              </w:rPr>
            </w:pPr>
            <w:r>
              <w:rPr>
                <w:rFonts w:ascii="Arial" w:eastAsia="Microsoft JhengHei Light" w:hAnsi="Arial" w:cs="Arial"/>
                <w:noProof/>
              </w:rPr>
              <w:t>Ronald van Velzen</w:t>
            </w:r>
            <w:r w:rsidR="006D5ACB">
              <w:rPr>
                <w:rFonts w:ascii="Arial" w:eastAsia="Microsoft JhengHei Light" w:hAnsi="Arial" w:cs="Arial"/>
                <w:noProof/>
              </w:rPr>
              <w:t xml:space="preserve"> en Ruud van Helden</w:t>
            </w:r>
          </w:p>
        </w:tc>
      </w:tr>
      <w:tr w:rsidR="00ED4691" w:rsidRPr="009155A8" w14:paraId="537A1051" w14:textId="77777777" w:rsidTr="00A47D04">
        <w:trPr>
          <w:cantSplit/>
          <w:trHeight w:val="227"/>
          <w:hidden/>
        </w:trPr>
        <w:tc>
          <w:tcPr>
            <w:tcW w:w="1139" w:type="dxa"/>
            <w:vAlign w:val="bottom"/>
          </w:tcPr>
          <w:p w14:paraId="7518D46A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vanish/>
                <w:sz w:val="16"/>
                <w:szCs w:val="16"/>
              </w:rPr>
            </w:pPr>
          </w:p>
        </w:tc>
        <w:tc>
          <w:tcPr>
            <w:tcW w:w="142" w:type="dxa"/>
            <w:vAlign w:val="bottom"/>
          </w:tcPr>
          <w:p w14:paraId="5499CAD6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noProof/>
                <w:vanish/>
              </w:rPr>
            </w:pPr>
          </w:p>
        </w:tc>
        <w:tc>
          <w:tcPr>
            <w:tcW w:w="7508" w:type="dxa"/>
            <w:vAlign w:val="bottom"/>
          </w:tcPr>
          <w:p w14:paraId="2B0755FA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noProof/>
                <w:vanish/>
              </w:rPr>
            </w:pPr>
          </w:p>
        </w:tc>
      </w:tr>
      <w:tr w:rsidR="00ED4691" w:rsidRPr="009155A8" w14:paraId="4D1B7978" w14:textId="77777777" w:rsidTr="00A47D04">
        <w:trPr>
          <w:cantSplit/>
          <w:trHeight w:val="227"/>
        </w:trPr>
        <w:tc>
          <w:tcPr>
            <w:tcW w:w="1139" w:type="dxa"/>
            <w:vAlign w:val="bottom"/>
          </w:tcPr>
          <w:p w14:paraId="0CD0CB9F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sz w:val="16"/>
                <w:szCs w:val="16"/>
              </w:rPr>
            </w:pPr>
            <w:bookmarkStart w:id="3" w:name="Memo006"/>
            <w:r w:rsidRPr="009155A8">
              <w:rPr>
                <w:rFonts w:ascii="Arial" w:eastAsia="Microsoft JhengHei Light" w:hAnsi="Arial" w:cs="Arial"/>
                <w:sz w:val="16"/>
                <w:szCs w:val="16"/>
              </w:rPr>
              <w:t>Datum</w:t>
            </w:r>
            <w:bookmarkEnd w:id="3"/>
          </w:p>
        </w:tc>
        <w:tc>
          <w:tcPr>
            <w:tcW w:w="142" w:type="dxa"/>
            <w:vAlign w:val="bottom"/>
          </w:tcPr>
          <w:p w14:paraId="41203E38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noProof/>
              </w:rPr>
            </w:pPr>
          </w:p>
        </w:tc>
        <w:tc>
          <w:tcPr>
            <w:tcW w:w="7508" w:type="dxa"/>
            <w:vAlign w:val="bottom"/>
          </w:tcPr>
          <w:p w14:paraId="0CFFD1AC" w14:textId="6560C706" w:rsidR="00ED4691" w:rsidRPr="009155A8" w:rsidRDefault="006D5ACB" w:rsidP="00A47D04">
            <w:pPr>
              <w:spacing w:line="240" w:lineRule="atLeast"/>
              <w:rPr>
                <w:rFonts w:ascii="Arial" w:eastAsia="Microsoft JhengHei Light" w:hAnsi="Arial" w:cs="Arial"/>
                <w:noProof/>
              </w:rPr>
            </w:pPr>
            <w:r>
              <w:rPr>
                <w:rFonts w:ascii="Arial" w:eastAsia="Microsoft JhengHei Light" w:hAnsi="Arial" w:cs="Arial"/>
                <w:noProof/>
              </w:rPr>
              <w:t>17</w:t>
            </w:r>
            <w:r w:rsidR="009A5A5C">
              <w:rPr>
                <w:rFonts w:ascii="Arial" w:eastAsia="Microsoft JhengHei Light" w:hAnsi="Arial" w:cs="Arial"/>
                <w:noProof/>
              </w:rPr>
              <w:t>-0</w:t>
            </w:r>
            <w:r w:rsidR="00490825">
              <w:rPr>
                <w:rFonts w:ascii="Arial" w:eastAsia="Microsoft JhengHei Light" w:hAnsi="Arial" w:cs="Arial"/>
                <w:noProof/>
              </w:rPr>
              <w:t>5</w:t>
            </w:r>
            <w:r w:rsidR="009A5A5C">
              <w:rPr>
                <w:rFonts w:ascii="Arial" w:eastAsia="Microsoft JhengHei Light" w:hAnsi="Arial" w:cs="Arial"/>
                <w:noProof/>
              </w:rPr>
              <w:t>-202</w:t>
            </w:r>
            <w:r>
              <w:rPr>
                <w:rFonts w:ascii="Arial" w:eastAsia="Microsoft JhengHei Light" w:hAnsi="Arial" w:cs="Arial"/>
                <w:noProof/>
              </w:rPr>
              <w:t>2</w:t>
            </w:r>
          </w:p>
        </w:tc>
      </w:tr>
      <w:tr w:rsidR="00ED4691" w:rsidRPr="009155A8" w14:paraId="691023AC" w14:textId="77777777" w:rsidTr="00A47D04">
        <w:trPr>
          <w:cantSplit/>
          <w:trHeight w:val="227"/>
        </w:trPr>
        <w:tc>
          <w:tcPr>
            <w:tcW w:w="1139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320FBD19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sz w:val="16"/>
                <w:szCs w:val="16"/>
              </w:rPr>
            </w:pPr>
            <w:bookmarkStart w:id="4" w:name="Memo011" w:colFirst="0" w:colLast="0"/>
            <w:r w:rsidRPr="009155A8">
              <w:rPr>
                <w:rFonts w:ascii="Arial" w:eastAsia="Microsoft JhengHei Light" w:hAnsi="Arial" w:cs="Arial"/>
                <w:sz w:val="16"/>
                <w:szCs w:val="16"/>
              </w:rPr>
              <w:t>Onderwerp</w:t>
            </w:r>
          </w:p>
        </w:tc>
        <w:tc>
          <w:tcPr>
            <w:tcW w:w="142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0D62D05" w14:textId="77777777" w:rsidR="00ED4691" w:rsidRPr="009155A8" w:rsidRDefault="00ED4691" w:rsidP="00A47D04">
            <w:pPr>
              <w:spacing w:line="240" w:lineRule="atLeast"/>
              <w:rPr>
                <w:rFonts w:ascii="Arial" w:eastAsia="Microsoft JhengHei Light" w:hAnsi="Arial" w:cs="Arial"/>
                <w:noProof/>
              </w:rPr>
            </w:pPr>
          </w:p>
        </w:tc>
        <w:tc>
          <w:tcPr>
            <w:tcW w:w="7508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389D07D" w14:textId="0840D1F4" w:rsidR="00ED4691" w:rsidRPr="009155A8" w:rsidRDefault="00A81061" w:rsidP="009A5A5C">
            <w:pPr>
              <w:spacing w:line="240" w:lineRule="atLeast"/>
              <w:rPr>
                <w:rFonts w:ascii="Arial" w:eastAsia="Microsoft JhengHei Light" w:hAnsi="Arial" w:cs="Arial"/>
                <w:noProof/>
              </w:rPr>
            </w:pPr>
            <w:r>
              <w:rPr>
                <w:rFonts w:ascii="Arial" w:eastAsia="Microsoft JhengHei Light" w:hAnsi="Arial" w:cs="Arial"/>
                <w:noProof/>
              </w:rPr>
              <w:t>De Bossche Zomer; r</w:t>
            </w:r>
            <w:r w:rsidR="00CD457B">
              <w:rPr>
                <w:rFonts w:ascii="Arial" w:eastAsia="Microsoft JhengHei Light" w:hAnsi="Arial" w:cs="Arial"/>
                <w:noProof/>
              </w:rPr>
              <w:t xml:space="preserve">ichtlijn </w:t>
            </w:r>
            <w:r w:rsidR="00710569">
              <w:rPr>
                <w:rFonts w:ascii="Arial" w:eastAsia="Microsoft JhengHei Light" w:hAnsi="Arial" w:cs="Arial"/>
                <w:noProof/>
              </w:rPr>
              <w:t>K</w:t>
            </w:r>
            <w:r w:rsidR="00B307BE">
              <w:rPr>
                <w:rFonts w:ascii="Arial" w:eastAsia="Microsoft JhengHei Light" w:hAnsi="Arial" w:cs="Arial"/>
                <w:noProof/>
              </w:rPr>
              <w:t>leine aanvullende verzoeken / activiteiten</w:t>
            </w:r>
          </w:p>
        </w:tc>
      </w:tr>
      <w:bookmarkEnd w:id="4"/>
    </w:tbl>
    <w:p w14:paraId="2B357CA4" w14:textId="77777777" w:rsidR="00A337CC" w:rsidRDefault="00A337CC" w:rsidP="00937513">
      <w:pPr>
        <w:rPr>
          <w:rStyle w:val="Intensievebenadrukking"/>
          <w:rFonts w:ascii="Arial" w:eastAsia="Microsoft JhengHei Light" w:hAnsi="Arial" w:cs="Arial"/>
          <w:i w:val="0"/>
          <w:color w:val="auto"/>
        </w:rPr>
      </w:pPr>
    </w:p>
    <w:p w14:paraId="224DCD33" w14:textId="7C81D06A" w:rsidR="00295581" w:rsidRDefault="008B443A" w:rsidP="00AC0B29">
      <w:pPr>
        <w:rPr>
          <w:rStyle w:val="Intensievebenadrukking"/>
          <w:rFonts w:ascii="Arial" w:eastAsia="Microsoft JhengHei Light" w:hAnsi="Arial" w:cs="Arial"/>
          <w:i w:val="0"/>
          <w:color w:val="auto"/>
        </w:rPr>
      </w:pPr>
      <w:r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In het kader van </w:t>
      </w:r>
      <w:r w:rsidR="00A81061">
        <w:rPr>
          <w:rStyle w:val="Intensievebenadrukking"/>
          <w:rFonts w:ascii="Arial" w:eastAsia="Microsoft JhengHei Light" w:hAnsi="Arial" w:cs="Arial"/>
          <w:i w:val="0"/>
          <w:color w:val="auto"/>
        </w:rPr>
        <w:t>D</w:t>
      </w:r>
      <w:r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e Bossche Zomer </w:t>
      </w:r>
      <w:r w:rsidR="00AC0B29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worden extra pop-up terrassen (4 á 5) </w:t>
      </w:r>
      <w:r w:rsidR="005F1688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en andere initiatieven </w:t>
      </w:r>
      <w:r w:rsidR="00AC0B29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toegestaan. De </w:t>
      </w:r>
      <w:r w:rsidR="005F1688">
        <w:rPr>
          <w:rStyle w:val="Intensievebenadrukking"/>
          <w:rFonts w:ascii="Arial" w:eastAsia="Microsoft JhengHei Light" w:hAnsi="Arial" w:cs="Arial"/>
          <w:i w:val="0"/>
          <w:color w:val="auto"/>
        </w:rPr>
        <w:t>vinden plaats</w:t>
      </w:r>
      <w:r w:rsidR="00AC0B29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vanaf 1 juli t/m 4 september. Afhankelijk van de programmering kan de toestemming voor </w:t>
      </w:r>
      <w:r w:rsidR="005F1688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specifiek </w:t>
      </w:r>
      <w:r w:rsidR="00AC0B29">
        <w:rPr>
          <w:rStyle w:val="Intensievebenadrukking"/>
          <w:rFonts w:ascii="Arial" w:eastAsia="Microsoft JhengHei Light" w:hAnsi="Arial" w:cs="Arial"/>
          <w:i w:val="0"/>
          <w:color w:val="auto"/>
        </w:rPr>
        <w:t>de pop-up terrassen worden verlengd met een maand vooraf en een maand nadien; van 1 juni t/m 30 september.</w:t>
      </w:r>
    </w:p>
    <w:p w14:paraId="6A00DFC3" w14:textId="347B74B6" w:rsidR="00AC0B29" w:rsidRDefault="00AC0B29" w:rsidP="00AC0B29">
      <w:pPr>
        <w:rPr>
          <w:rStyle w:val="Intensievebenadrukking"/>
          <w:rFonts w:ascii="Arial" w:eastAsia="Microsoft JhengHei Light" w:hAnsi="Arial" w:cs="Arial"/>
          <w:i w:val="0"/>
          <w:color w:val="auto"/>
        </w:rPr>
      </w:pPr>
      <w:r>
        <w:rPr>
          <w:rStyle w:val="Intensievebenadrukking"/>
          <w:rFonts w:ascii="Arial" w:eastAsia="Microsoft JhengHei Light" w:hAnsi="Arial" w:cs="Arial"/>
          <w:i w:val="0"/>
          <w:color w:val="auto"/>
        </w:rPr>
        <w:t>Van terrasuitbreiding zoals deze gold in coronatijd is dit jaar geen sprake.</w:t>
      </w:r>
    </w:p>
    <w:p w14:paraId="1DC5F45F" w14:textId="77777777" w:rsidR="00295581" w:rsidRDefault="00295581" w:rsidP="00295581">
      <w:pPr>
        <w:rPr>
          <w:rStyle w:val="Intensievebenadrukking"/>
          <w:rFonts w:ascii="Arial" w:eastAsia="Microsoft JhengHei Light" w:hAnsi="Arial" w:cs="Arial"/>
          <w:i w:val="0"/>
          <w:color w:val="auto"/>
        </w:rPr>
      </w:pPr>
    </w:p>
    <w:p w14:paraId="5AD9F853" w14:textId="0401F893" w:rsidR="00295581" w:rsidRDefault="00AC0B29" w:rsidP="00295581">
      <w:pPr>
        <w:rPr>
          <w:rStyle w:val="Intensievebenadrukking"/>
          <w:rFonts w:ascii="Arial" w:eastAsia="Microsoft JhengHei Light" w:hAnsi="Arial" w:cs="Arial"/>
          <w:i w:val="0"/>
          <w:color w:val="auto"/>
        </w:rPr>
      </w:pPr>
      <w:r>
        <w:rPr>
          <w:rStyle w:val="Intensievebenadrukking"/>
          <w:rFonts w:ascii="Arial" w:eastAsia="Microsoft JhengHei Light" w:hAnsi="Arial" w:cs="Arial"/>
          <w:i w:val="0"/>
          <w:color w:val="auto"/>
        </w:rPr>
        <w:t>Het</w:t>
      </w:r>
      <w:r w:rsidR="00295581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is de verwachting dat ondernemers vragen om mogelijkheden voor </w:t>
      </w:r>
      <w:r w:rsidR="00746BB9">
        <w:rPr>
          <w:rStyle w:val="Intensievebenadrukking"/>
          <w:rFonts w:ascii="Arial" w:eastAsia="Microsoft JhengHei Light" w:hAnsi="Arial" w:cs="Arial"/>
          <w:i w:val="0"/>
          <w:color w:val="auto"/>
        </w:rPr>
        <w:t>kleine activiteiten (</w:t>
      </w:r>
      <w:r w:rsidR="00221D76">
        <w:rPr>
          <w:rStyle w:val="Intensievebenadrukking"/>
          <w:rFonts w:ascii="Arial" w:eastAsia="Microsoft JhengHei Light" w:hAnsi="Arial" w:cs="Arial"/>
          <w:i w:val="0"/>
          <w:color w:val="auto"/>
        </w:rPr>
        <w:t>BBQ, optredens, versterkt geluid e.d.</w:t>
      </w:r>
      <w:r w:rsidR="00746BB9">
        <w:rPr>
          <w:rStyle w:val="Intensievebenadrukking"/>
          <w:rFonts w:ascii="Arial" w:eastAsia="Microsoft JhengHei Light" w:hAnsi="Arial" w:cs="Arial"/>
          <w:i w:val="0"/>
          <w:color w:val="auto"/>
        </w:rPr>
        <w:t>)</w:t>
      </w:r>
      <w:r w:rsidR="005831D5">
        <w:rPr>
          <w:rStyle w:val="Intensievebenadrukking"/>
          <w:rFonts w:ascii="Arial" w:eastAsia="Microsoft JhengHei Light" w:hAnsi="Arial" w:cs="Arial"/>
          <w:i w:val="0"/>
          <w:color w:val="auto"/>
        </w:rPr>
        <w:t>.</w:t>
      </w:r>
      <w:r w:rsidR="000E35F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  <w:r w:rsidR="005831D5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Voor het organiseren van een </w:t>
      </w:r>
      <w:r w:rsidR="000E35F2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extra </w:t>
      </w:r>
      <w:r w:rsidR="00944A5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kleine </w:t>
      </w:r>
      <w:r w:rsidR="000E35F2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activiteit </w:t>
      </w:r>
      <w:r w:rsidR="005831D5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op een </w:t>
      </w:r>
      <w:r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pop-up </w:t>
      </w:r>
      <w:r w:rsidR="005831D5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>terras</w:t>
      </w:r>
      <w:r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  <w:r w:rsidR="005F1688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en/of als onderdeel van een ander initiatief </w:t>
      </w:r>
      <w:r w:rsidR="00295581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>gelden de volgende richtlijnen:</w:t>
      </w:r>
    </w:p>
    <w:p w14:paraId="3CD0C1EA" w14:textId="77777777" w:rsidR="00944A52" w:rsidRPr="005400CD" w:rsidRDefault="00944A52" w:rsidP="00295581">
      <w:pPr>
        <w:rPr>
          <w:rStyle w:val="Intensievebenadrukking"/>
          <w:rFonts w:ascii="Arial" w:eastAsia="Microsoft JhengHei Light" w:hAnsi="Arial" w:cs="Arial"/>
          <w:i w:val="0"/>
          <w:color w:val="auto"/>
        </w:rPr>
      </w:pPr>
    </w:p>
    <w:p w14:paraId="77186DAD" w14:textId="263563C0" w:rsidR="00366B70" w:rsidRPr="005400CD" w:rsidRDefault="00AC0B29" w:rsidP="0059405D">
      <w:pPr>
        <w:pStyle w:val="Lijstalinea"/>
        <w:numPr>
          <w:ilvl w:val="0"/>
          <w:numId w:val="42"/>
        </w:numPr>
        <w:spacing w:line="280" w:lineRule="atLeast"/>
        <w:ind w:left="714" w:hanging="357"/>
        <w:rPr>
          <w:rStyle w:val="Intensievebenadrukking"/>
          <w:rFonts w:ascii="Arial" w:eastAsia="Microsoft JhengHei Light" w:hAnsi="Arial" w:cs="Arial"/>
          <w:i w:val="0"/>
          <w:color w:val="auto"/>
        </w:rPr>
      </w:pPr>
      <w:r>
        <w:rPr>
          <w:rStyle w:val="Intensievebenadrukking"/>
          <w:rFonts w:ascii="Arial" w:eastAsia="Microsoft JhengHei Light" w:hAnsi="Arial" w:cs="Arial"/>
          <w:i w:val="0"/>
          <w:color w:val="auto"/>
        </w:rPr>
        <w:t>I</w:t>
      </w:r>
      <w:r w:rsidR="00366B70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n 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>de</w:t>
      </w:r>
      <w:r w:rsidR="00366B70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  <w:r w:rsidR="00DC5312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>periode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van </w:t>
      </w:r>
      <w:r w:rsidR="00A81061">
        <w:rPr>
          <w:rStyle w:val="Intensievebenadrukking"/>
          <w:rFonts w:ascii="Arial" w:eastAsia="Microsoft JhengHei Light" w:hAnsi="Arial" w:cs="Arial"/>
          <w:i w:val="0"/>
          <w:color w:val="auto"/>
        </w:rPr>
        <w:t>D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>e Bossche Zomer (1 juli t/m 4 september, dus niet in de maande</w:t>
      </w:r>
      <w:r w:rsidR="005F1688">
        <w:rPr>
          <w:rStyle w:val="Intensievebenadrukking"/>
          <w:rFonts w:ascii="Arial" w:eastAsia="Microsoft JhengHei Light" w:hAnsi="Arial" w:cs="Arial"/>
          <w:i w:val="0"/>
          <w:color w:val="auto"/>
        </w:rPr>
        <w:t>n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ervoor en erna)</w:t>
      </w:r>
      <w:r w:rsidR="00DC5312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is </w:t>
      </w:r>
      <w:r w:rsidR="00366B70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>m</w:t>
      </w:r>
      <w:r w:rsidR="00295581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aximaal </w:t>
      </w:r>
      <w:r w:rsidR="00CD01EF">
        <w:rPr>
          <w:rStyle w:val="Intensievebenadrukking"/>
          <w:rFonts w:ascii="Arial" w:eastAsia="Microsoft JhengHei Light" w:hAnsi="Arial" w:cs="Arial"/>
          <w:i w:val="0"/>
          <w:color w:val="auto"/>
        </w:rPr>
        <w:t>6</w:t>
      </w:r>
      <w:r w:rsidR="00295581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x </w:t>
      </w:r>
      <w:r w:rsidR="00366B70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>een BBQ toegestaan</w:t>
      </w:r>
      <w:r w:rsidR="000E35F2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of maximaal </w:t>
      </w:r>
      <w:r w:rsidR="00CD01EF">
        <w:rPr>
          <w:rStyle w:val="Intensievebenadrukking"/>
          <w:rFonts w:ascii="Arial" w:eastAsia="Microsoft JhengHei Light" w:hAnsi="Arial" w:cs="Arial"/>
          <w:i w:val="0"/>
          <w:color w:val="auto"/>
        </w:rPr>
        <w:t>6</w:t>
      </w:r>
      <w:r w:rsidR="000E35F2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>x een activiteit met versterkt geluid</w:t>
      </w:r>
      <w:r w:rsidR="00A4509B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. Hierbij kan ook gekozen worden voor een combinatie, bijv. </w:t>
      </w:r>
      <w:r w:rsidR="00CD01EF">
        <w:rPr>
          <w:rStyle w:val="Intensievebenadrukking"/>
          <w:rFonts w:ascii="Arial" w:eastAsia="Microsoft JhengHei Light" w:hAnsi="Arial" w:cs="Arial"/>
          <w:i w:val="0"/>
          <w:color w:val="auto"/>
        </w:rPr>
        <w:t>3</w:t>
      </w:r>
      <w:r w:rsidR="00A4509B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x BBQ en </w:t>
      </w:r>
      <w:r w:rsidR="00CD01EF">
        <w:rPr>
          <w:rStyle w:val="Intensievebenadrukking"/>
          <w:rFonts w:ascii="Arial" w:eastAsia="Microsoft JhengHei Light" w:hAnsi="Arial" w:cs="Arial"/>
          <w:i w:val="0"/>
          <w:color w:val="auto"/>
        </w:rPr>
        <w:t>3</w:t>
      </w:r>
      <w:r w:rsidR="00A4509B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>x versterkt geluid</w:t>
      </w:r>
      <w:r w:rsidR="00CD01EF">
        <w:rPr>
          <w:rStyle w:val="Intensievebenadrukking"/>
          <w:rFonts w:ascii="Arial" w:eastAsia="Microsoft JhengHei Light" w:hAnsi="Arial" w:cs="Arial"/>
          <w:i w:val="0"/>
          <w:color w:val="auto"/>
        </w:rPr>
        <w:t>. Let op: wanneer je 2 activiteiten te gelijk houdt, dit gaat ook af van het maximaal aantal activiteiten (6) dat is toegestaan</w:t>
      </w:r>
      <w:r w:rsidR="00221D76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>;</w:t>
      </w:r>
      <w:r w:rsidR="000E35F2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</w:p>
    <w:p w14:paraId="754E6628" w14:textId="36FC05F5" w:rsidR="00944A52" w:rsidRPr="00944A52" w:rsidRDefault="005400CD" w:rsidP="0059405D">
      <w:pPr>
        <w:pStyle w:val="Lijstalinea"/>
        <w:numPr>
          <w:ilvl w:val="0"/>
          <w:numId w:val="42"/>
        </w:numPr>
        <w:spacing w:line="280" w:lineRule="atLeast"/>
        <w:ind w:left="714" w:hanging="357"/>
        <w:rPr>
          <w:rStyle w:val="Intensievebenadrukking"/>
          <w:rFonts w:ascii="Arial" w:eastAsia="Microsoft JhengHei Light" w:hAnsi="Arial" w:cs="Arial"/>
          <w:i w:val="0"/>
          <w:color w:val="auto"/>
        </w:rPr>
      </w:pPr>
      <w:r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Te organiseren in maximaal </w:t>
      </w:r>
      <w:r w:rsidR="00CD01EF">
        <w:rPr>
          <w:rStyle w:val="Intensievebenadrukking"/>
          <w:rFonts w:ascii="Arial" w:eastAsia="Microsoft JhengHei Light" w:hAnsi="Arial" w:cs="Arial"/>
          <w:i w:val="0"/>
          <w:color w:val="auto"/>
        </w:rPr>
        <w:t>6</w:t>
      </w:r>
      <w:r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weekenden (vrijdagavond t/m zondagavond), met maximaal 2 middagen/avonden per weekend</w:t>
      </w:r>
      <w:r w:rsidR="001D3163">
        <w:rPr>
          <w:rStyle w:val="Intensievebenadrukking"/>
          <w:rFonts w:ascii="Arial" w:eastAsia="Microsoft JhengHei Light" w:hAnsi="Arial" w:cs="Arial"/>
          <w:i w:val="0"/>
          <w:color w:val="auto"/>
        </w:rPr>
        <w:t>;</w:t>
      </w:r>
    </w:p>
    <w:p w14:paraId="60AABB48" w14:textId="7FA05AB3" w:rsidR="005400CD" w:rsidRPr="005400CD" w:rsidRDefault="00D91460" w:rsidP="0059405D">
      <w:pPr>
        <w:pStyle w:val="Lijstalinea"/>
        <w:numPr>
          <w:ilvl w:val="0"/>
          <w:numId w:val="42"/>
        </w:numPr>
        <w:spacing w:line="280" w:lineRule="atLeast"/>
        <w:ind w:left="714" w:hanging="357"/>
        <w:rPr>
          <w:rStyle w:val="Intensievebenadrukking"/>
          <w:rFonts w:ascii="Arial" w:eastAsia="Microsoft JhengHei Light" w:hAnsi="Arial" w:cs="Arial"/>
          <w:i w:val="0"/>
          <w:color w:val="auto"/>
        </w:rPr>
      </w:pPr>
      <w:r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Extra </w:t>
      </w:r>
      <w:r w:rsidR="005400CD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activiteiten </w:t>
      </w:r>
      <w:r w:rsidR="00944A5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moeten </w:t>
      </w:r>
      <w:r w:rsidR="005400CD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binnen </w:t>
      </w:r>
      <w:r w:rsidR="00A81061">
        <w:rPr>
          <w:rStyle w:val="Intensievebenadrukking"/>
          <w:rFonts w:ascii="Arial" w:eastAsia="Microsoft JhengHei Light" w:hAnsi="Arial" w:cs="Arial"/>
          <w:i w:val="0"/>
          <w:color w:val="auto"/>
        </w:rPr>
        <w:t>D</w:t>
      </w:r>
      <w:r w:rsidR="005400CD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e 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Bossche </w:t>
      </w:r>
      <w:proofErr w:type="spellStart"/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>Zomer</w:t>
      </w:r>
      <w:r w:rsidR="005400CD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>-periode</w:t>
      </w:r>
      <w:proofErr w:type="spellEnd"/>
      <w:r w:rsidR="005400CD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  <w:r w:rsidR="00944A5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plaatsvinden, </w:t>
      </w:r>
      <w:r w:rsidR="005400CD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>minder dan &lt;350 bezoekers</w:t>
      </w:r>
      <w:r w:rsidR="00944A5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trekken</w:t>
      </w:r>
      <w:r w:rsidR="005400CD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  <w:r w:rsidR="00944A5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en </w:t>
      </w:r>
      <w:r w:rsidR="005400CD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worden aangevraagd en goedgekeurd via </w:t>
      </w:r>
      <w:r w:rsidR="00A81061">
        <w:rPr>
          <w:rStyle w:val="Intensievebenadrukking"/>
          <w:rFonts w:ascii="Arial" w:eastAsia="Microsoft JhengHei Light" w:hAnsi="Arial" w:cs="Arial"/>
          <w:i w:val="0"/>
          <w:color w:val="auto"/>
        </w:rPr>
        <w:t>D</w:t>
      </w:r>
      <w:r w:rsidR="005400CD"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e 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>Bossche Zomer</w:t>
      </w:r>
      <w:r w:rsidR="001D3163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: </w:t>
      </w:r>
    </w:p>
    <w:p w14:paraId="308CC737" w14:textId="1E4C44CA" w:rsidR="005400CD" w:rsidRPr="005400CD" w:rsidRDefault="005400CD" w:rsidP="0059405D">
      <w:pPr>
        <w:pStyle w:val="Lijstalinea"/>
        <w:numPr>
          <w:ilvl w:val="0"/>
          <w:numId w:val="42"/>
        </w:numPr>
        <w:spacing w:line="280" w:lineRule="atLeast"/>
        <w:ind w:left="714" w:hanging="357"/>
        <w:rPr>
          <w:rStyle w:val="Intensievebenadrukking"/>
          <w:rFonts w:ascii="Arial" w:eastAsia="Microsoft JhengHei Light" w:hAnsi="Arial" w:cs="Arial"/>
          <w:i w:val="0"/>
          <w:color w:val="auto"/>
        </w:rPr>
      </w:pPr>
      <w:r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>De aanvraag</w:t>
      </w:r>
      <w:r w:rsidR="00A5326C">
        <w:rPr>
          <w:rStyle w:val="Intensievebenadrukking"/>
          <w:rFonts w:ascii="Arial" w:eastAsia="Microsoft JhengHei Light" w:hAnsi="Arial" w:cs="Arial"/>
          <w:i w:val="0"/>
          <w:color w:val="auto"/>
        </w:rPr>
        <w:t>/melding</w:t>
      </w:r>
      <w:r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kan 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als initiatief worden </w:t>
      </w:r>
      <w:r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ingediend worden via 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de website van </w:t>
      </w:r>
      <w:r w:rsidR="00A81061">
        <w:rPr>
          <w:rStyle w:val="Intensievebenadrukking"/>
          <w:rFonts w:ascii="Arial" w:eastAsia="Microsoft JhengHei Light" w:hAnsi="Arial" w:cs="Arial"/>
          <w:i w:val="0"/>
          <w:color w:val="auto"/>
        </w:rPr>
        <w:t>D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>e Bossche Zomer.</w:t>
      </w:r>
      <w:r w:rsidRPr="005400CD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</w:p>
    <w:p w14:paraId="1DBC8A66" w14:textId="747DAB4D" w:rsidR="000364ED" w:rsidRPr="00CD01EF" w:rsidRDefault="000364ED" w:rsidP="0059405D">
      <w:pPr>
        <w:pStyle w:val="Lijstalinea"/>
        <w:numPr>
          <w:ilvl w:val="0"/>
          <w:numId w:val="42"/>
        </w:numPr>
        <w:spacing w:line="280" w:lineRule="atLeast"/>
        <w:ind w:left="714" w:hanging="357"/>
        <w:rPr>
          <w:rStyle w:val="Intensievebenadrukking"/>
          <w:rFonts w:ascii="Arial" w:eastAsia="Microsoft JhengHei Light" w:hAnsi="Arial" w:cs="Arial"/>
          <w:i w:val="0"/>
          <w:color w:val="auto"/>
        </w:rPr>
      </w:pP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In de </w:t>
      </w:r>
      <w:r w:rsidR="005400CD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aanvraag</w:t>
      </w:r>
      <w:r w:rsidR="00A5326C">
        <w:rPr>
          <w:rStyle w:val="Intensievebenadrukking"/>
          <w:rFonts w:ascii="Arial" w:eastAsia="Microsoft JhengHei Light" w:hAnsi="Arial" w:cs="Arial"/>
          <w:i w:val="0"/>
          <w:color w:val="auto"/>
        </w:rPr>
        <w:t>/melding</w:t>
      </w: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moet duidelijk de </w:t>
      </w:r>
      <w:r w:rsidR="001B2E4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activiteit, </w:t>
      </w: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data</w:t>
      </w:r>
      <w:r w:rsidR="006C4151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, </w:t>
      </w: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start- en eindtijden vermeld worden</w:t>
      </w:r>
      <w:r w:rsidR="00221D76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;</w:t>
      </w: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</w:p>
    <w:p w14:paraId="65163502" w14:textId="6C27EBAA" w:rsidR="005831D5" w:rsidRPr="00CD01EF" w:rsidRDefault="005831D5" w:rsidP="0059405D">
      <w:pPr>
        <w:pStyle w:val="Lijstalinea"/>
        <w:numPr>
          <w:ilvl w:val="0"/>
          <w:numId w:val="42"/>
        </w:numPr>
        <w:spacing w:line="280" w:lineRule="atLeast"/>
        <w:ind w:left="714" w:hanging="357"/>
        <w:rPr>
          <w:rStyle w:val="Intensievebenadrukking"/>
          <w:rFonts w:ascii="Arial" w:eastAsia="Microsoft JhengHei Light" w:hAnsi="Arial" w:cs="Arial"/>
          <w:i w:val="0"/>
          <w:color w:val="auto"/>
        </w:rPr>
      </w:pP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Eindtijd: 23.00 uur (tenzij in de</w:t>
      </w:r>
      <w:r w:rsidR="008E0AE6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(tijdelijke)</w:t>
      </w: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  <w:r w:rsidR="00366B70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terrasvergunning </w:t>
      </w:r>
      <w:r w:rsidR="00E04DAC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- vroeger - is </w:t>
      </w:r>
      <w:r w:rsidR="00366B70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toegestaan</w:t>
      </w: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)</w:t>
      </w:r>
      <w:r w:rsidR="00DC5312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of 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>vanuit andere wet- en regelgeving</w:t>
      </w:r>
      <w:r w:rsidR="00DC5312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  <w:r w:rsidR="00DD08F3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eerder voorschrijven</w:t>
      </w:r>
      <w:r w:rsidR="00221D76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;</w:t>
      </w:r>
      <w:r w:rsidR="00DD08F3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</w:p>
    <w:p w14:paraId="1FFC7248" w14:textId="08E631A8" w:rsidR="000364ED" w:rsidRPr="00CD01EF" w:rsidRDefault="000364ED" w:rsidP="0059405D">
      <w:pPr>
        <w:pStyle w:val="Lijstalinea"/>
        <w:numPr>
          <w:ilvl w:val="0"/>
          <w:numId w:val="42"/>
        </w:numPr>
        <w:spacing w:line="280" w:lineRule="atLeast"/>
        <w:ind w:left="714" w:hanging="357"/>
        <w:rPr>
          <w:rStyle w:val="Intensievebenadrukking"/>
          <w:rFonts w:ascii="Arial" w:eastAsia="Microsoft JhengHei Light" w:hAnsi="Arial" w:cs="Arial"/>
          <w:i w:val="0"/>
          <w:color w:val="auto"/>
        </w:rPr>
      </w:pP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Voor de BBQ gelden de voorwaarden en werkwijzen van bijgesloten bijlage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  <w:r w:rsidR="00950B2F">
        <w:rPr>
          <w:rStyle w:val="Intensievebenadrukking"/>
          <w:rFonts w:ascii="Arial" w:eastAsia="Microsoft JhengHei Light" w:hAnsi="Arial" w:cs="Arial"/>
          <w:i w:val="0"/>
          <w:color w:val="auto"/>
        </w:rPr>
        <w:t>2</w:t>
      </w:r>
      <w:bookmarkStart w:id="5" w:name="_GoBack"/>
      <w:bookmarkEnd w:id="5"/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‘BBN-</w:t>
      </w:r>
      <w:r w:rsidR="00375748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Straatbarbe</w:t>
      </w: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cues’ (zie bijgevoegd document)</w:t>
      </w:r>
      <w:r w:rsidR="00CD01EF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;</w:t>
      </w:r>
    </w:p>
    <w:p w14:paraId="32B904DB" w14:textId="0A16639A" w:rsidR="005831D5" w:rsidRPr="00CD01EF" w:rsidRDefault="00E04DAC" w:rsidP="0059405D">
      <w:pPr>
        <w:pStyle w:val="Lijstalinea"/>
        <w:numPr>
          <w:ilvl w:val="0"/>
          <w:numId w:val="42"/>
        </w:numPr>
        <w:spacing w:line="280" w:lineRule="atLeast"/>
        <w:ind w:left="714" w:hanging="357"/>
        <w:rPr>
          <w:rStyle w:val="Intensievebenadrukking"/>
          <w:rFonts w:ascii="Arial" w:eastAsia="Microsoft JhengHei Light" w:hAnsi="Arial" w:cs="Arial"/>
          <w:i w:val="0"/>
          <w:color w:val="auto"/>
        </w:rPr>
      </w:pP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Versterkt</w:t>
      </w:r>
      <w:r w:rsidR="004075A0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geluid </w:t>
      </w:r>
      <w:r w:rsidR="005831D5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kan</w:t>
      </w:r>
      <w:r w:rsidR="004075A0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worden </w:t>
      </w:r>
      <w:r w:rsidR="00DE2E71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aangevraagd</w:t>
      </w:r>
      <w:r w:rsidR="00BD3826">
        <w:rPr>
          <w:rStyle w:val="Intensievebenadrukking"/>
          <w:rFonts w:ascii="Arial" w:eastAsia="Microsoft JhengHei Light" w:hAnsi="Arial" w:cs="Arial"/>
          <w:i w:val="0"/>
          <w:color w:val="auto"/>
        </w:rPr>
        <w:t>/gemeld</w:t>
      </w:r>
      <w:r w:rsidR="005831D5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, met vermelding van datum,</w:t>
      </w:r>
      <w:r w:rsidR="000364ED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  <w:r w:rsidR="00366B70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start- en eindtijd,</w:t>
      </w:r>
      <w:r w:rsidR="005831D5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type optreden</w:t>
      </w: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/ muziekbron</w:t>
      </w:r>
      <w:r w:rsidR="005831D5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en verwachte aantal dB</w:t>
      </w:r>
      <w:r w:rsidR="00DC5312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  <w:r w:rsidR="00A4509B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(toegestaan bronvermogen 80 </w:t>
      </w:r>
      <w:proofErr w:type="spellStart"/>
      <w:r w:rsidR="00A4509B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db</w:t>
      </w:r>
      <w:proofErr w:type="spellEnd"/>
      <w:r w:rsidR="00A4509B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(A), max 4x versterkt); </w:t>
      </w:r>
    </w:p>
    <w:p w14:paraId="7B8F078C" w14:textId="79CE84A6" w:rsidR="00C93047" w:rsidRPr="00CD01EF" w:rsidRDefault="00C93047" w:rsidP="0059405D">
      <w:pPr>
        <w:pStyle w:val="Lijstalinea"/>
        <w:numPr>
          <w:ilvl w:val="0"/>
          <w:numId w:val="42"/>
        </w:numPr>
        <w:spacing w:line="280" w:lineRule="atLeast"/>
        <w:ind w:left="714" w:hanging="357"/>
        <w:rPr>
          <w:rStyle w:val="Intensievebenadrukking"/>
          <w:rFonts w:ascii="Arial" w:eastAsia="Microsoft JhengHei Light" w:hAnsi="Arial" w:cs="Arial"/>
          <w:i w:val="0"/>
          <w:color w:val="auto"/>
        </w:rPr>
      </w:pP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Initiatiefnemers zorgen zelf voor goede communicatie met </w:t>
      </w:r>
      <w:r w:rsidR="006C4151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om</w:t>
      </w: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wonenden vooraf met ook een telefoonnummer van de aanwezige bedrijfsleider</w:t>
      </w:r>
      <w:r w:rsidR="007F6283"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;</w:t>
      </w: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</w:p>
    <w:p w14:paraId="1B1DFE09" w14:textId="646D8490" w:rsidR="005400CD" w:rsidRPr="00F52EEE" w:rsidRDefault="005400CD" w:rsidP="0059405D">
      <w:pPr>
        <w:pStyle w:val="Lijstalinea"/>
        <w:numPr>
          <w:ilvl w:val="0"/>
          <w:numId w:val="42"/>
        </w:numPr>
        <w:spacing w:line="280" w:lineRule="atLeast"/>
        <w:ind w:left="714" w:hanging="357"/>
        <w:rPr>
          <w:rStyle w:val="Intensievebenadrukking"/>
          <w:rFonts w:ascii="Arial" w:eastAsia="Microsoft JhengHei Light" w:hAnsi="Arial" w:cs="Arial"/>
          <w:i w:val="0"/>
          <w:color w:val="auto"/>
        </w:rPr>
      </w:pP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Extra activiteiten buiten 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>D</w:t>
      </w: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e 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Bossche </w:t>
      </w:r>
      <w:proofErr w:type="spellStart"/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>Zomer</w:t>
      </w:r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>-periode</w:t>
      </w:r>
      <w:proofErr w:type="spellEnd"/>
      <w:r w:rsidRPr="00CD01E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en</w:t>
      </w:r>
      <w:r w:rsidRPr="00F52EEE">
        <w:rPr>
          <w:rStyle w:val="Intensievebenadrukking"/>
          <w:rFonts w:ascii="Arial" w:eastAsia="Microsoft JhengHei Light" w:hAnsi="Arial" w:cs="Arial"/>
          <w:i w:val="0"/>
          <w:color w:val="auto"/>
        </w:rPr>
        <w:t>/of met meer dan 350 bezoekers is er sprake van een evenementenvergunning en loopt dit traject via de gemeente</w:t>
      </w:r>
      <w:r w:rsidR="007F6283">
        <w:rPr>
          <w:rStyle w:val="Intensievebenadrukking"/>
          <w:rFonts w:ascii="Arial" w:eastAsia="Microsoft JhengHei Light" w:hAnsi="Arial" w:cs="Arial"/>
          <w:i w:val="0"/>
          <w:color w:val="auto"/>
        </w:rPr>
        <w:t>.</w:t>
      </w:r>
      <w:r w:rsidRPr="00F52EEE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</w:p>
    <w:p w14:paraId="54E9C753" w14:textId="77777777" w:rsidR="00C93047" w:rsidRPr="00221D76" w:rsidRDefault="00C93047" w:rsidP="00221D76">
      <w:pPr>
        <w:rPr>
          <w:rStyle w:val="Intensievebenadrukking"/>
          <w:rFonts w:ascii="Arial" w:eastAsia="Microsoft JhengHei Light" w:hAnsi="Arial" w:cs="Arial"/>
          <w:i w:val="0"/>
          <w:color w:val="auto"/>
        </w:rPr>
      </w:pPr>
    </w:p>
    <w:p w14:paraId="7CC691BB" w14:textId="4E19C30C" w:rsidR="0081141F" w:rsidRDefault="00944A52" w:rsidP="0081141F">
      <w:pPr>
        <w:rPr>
          <w:rStyle w:val="Intensievebenadrukking"/>
          <w:rFonts w:ascii="Arial" w:eastAsia="Microsoft JhengHei Light" w:hAnsi="Arial" w:cs="Arial"/>
          <w:i w:val="0"/>
          <w:color w:val="auto"/>
        </w:rPr>
      </w:pPr>
      <w:r>
        <w:rPr>
          <w:rStyle w:val="Intensievebenadrukking"/>
          <w:rFonts w:ascii="Arial" w:eastAsia="Microsoft JhengHei Light" w:hAnsi="Arial" w:cs="Arial"/>
          <w:i w:val="0"/>
          <w:color w:val="auto"/>
        </w:rPr>
        <w:t>Aanvragen</w:t>
      </w:r>
      <w:r w:rsidR="00BD3826">
        <w:rPr>
          <w:rStyle w:val="Intensievebenadrukking"/>
          <w:rFonts w:ascii="Arial" w:eastAsia="Microsoft JhengHei Light" w:hAnsi="Arial" w:cs="Arial"/>
          <w:i w:val="0"/>
          <w:color w:val="auto"/>
        </w:rPr>
        <w:t>/meldingen</w:t>
      </w:r>
      <w:r w:rsidR="00D91460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moeten </w:t>
      </w:r>
      <w:r w:rsidR="00C93047">
        <w:rPr>
          <w:rStyle w:val="Intensievebenadrukking"/>
          <w:rFonts w:ascii="Arial" w:eastAsia="Microsoft JhengHei Light" w:hAnsi="Arial" w:cs="Arial"/>
          <w:i w:val="0"/>
          <w:color w:val="auto"/>
        </w:rPr>
        <w:t>twee we</w:t>
      </w:r>
      <w:r w:rsidR="006C4151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ken </w:t>
      </w:r>
      <w:r w:rsidR="00C93047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van te voren worden gedaan en kan afhankelijk van het weer eenmalig worden verschoven. </w:t>
      </w:r>
      <w:r w:rsidR="0081141F" w:rsidRPr="0081141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Ook tijdens een </w:t>
      </w:r>
      <w:r w:rsidR="00F02D67">
        <w:rPr>
          <w:rStyle w:val="Intensievebenadrukking"/>
          <w:rFonts w:ascii="Arial" w:eastAsia="Microsoft JhengHei Light" w:hAnsi="Arial" w:cs="Arial"/>
          <w:i w:val="0"/>
          <w:color w:val="auto"/>
        </w:rPr>
        <w:t>extra activiteit</w:t>
      </w:r>
      <w:r w:rsidR="0081141F" w:rsidRPr="0081141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gelden de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overige</w:t>
      </w:r>
      <w:r w:rsidR="0081141F" w:rsidRPr="0081141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>beleids</w:t>
      </w:r>
      <w:r w:rsidR="0081141F" w:rsidRPr="0081141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regels voor </w:t>
      </w:r>
      <w:r w:rsidR="00B12282">
        <w:rPr>
          <w:rStyle w:val="Intensievebenadrukking"/>
          <w:rFonts w:ascii="Arial" w:eastAsia="Microsoft JhengHei Light" w:hAnsi="Arial" w:cs="Arial"/>
          <w:i w:val="0"/>
          <w:color w:val="auto"/>
        </w:rPr>
        <w:t>De Bossche Zomer</w:t>
      </w:r>
      <w:r w:rsidR="0081141F" w:rsidRPr="0081141F">
        <w:rPr>
          <w:rStyle w:val="Intensievebenadrukking"/>
          <w:rFonts w:ascii="Arial" w:eastAsia="Microsoft JhengHei Light" w:hAnsi="Arial" w:cs="Arial"/>
          <w:i w:val="0"/>
          <w:color w:val="auto"/>
        </w:rPr>
        <w:t>.</w:t>
      </w:r>
      <w:r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  <w:r w:rsidR="0081141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Hiermee dient altijd </w:t>
      </w:r>
      <w:r w:rsidR="0081141F" w:rsidRPr="0081141F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rekening </w:t>
      </w:r>
      <w:r>
        <w:rPr>
          <w:rStyle w:val="Intensievebenadrukking"/>
          <w:rFonts w:ascii="Arial" w:eastAsia="Microsoft JhengHei Light" w:hAnsi="Arial" w:cs="Arial"/>
          <w:i w:val="0"/>
          <w:color w:val="auto"/>
        </w:rPr>
        <w:t>ge</w:t>
      </w:r>
      <w:r w:rsidR="0081141F" w:rsidRPr="0081141F">
        <w:rPr>
          <w:rStyle w:val="Intensievebenadrukking"/>
          <w:rFonts w:ascii="Arial" w:eastAsia="Microsoft JhengHei Light" w:hAnsi="Arial" w:cs="Arial"/>
          <w:i w:val="0"/>
          <w:color w:val="auto"/>
        </w:rPr>
        <w:t>houden</w:t>
      </w:r>
      <w:r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 </w:t>
      </w:r>
      <w:r w:rsidR="005F1688">
        <w:rPr>
          <w:rStyle w:val="Intensievebenadrukking"/>
          <w:rFonts w:ascii="Arial" w:eastAsia="Microsoft JhengHei Light" w:hAnsi="Arial" w:cs="Arial"/>
          <w:i w:val="0"/>
          <w:color w:val="auto"/>
        </w:rPr>
        <w:t xml:space="preserve">te </w:t>
      </w:r>
      <w:r>
        <w:rPr>
          <w:rStyle w:val="Intensievebenadrukking"/>
          <w:rFonts w:ascii="Arial" w:eastAsia="Microsoft JhengHei Light" w:hAnsi="Arial" w:cs="Arial"/>
          <w:i w:val="0"/>
          <w:color w:val="auto"/>
        </w:rPr>
        <w:t>worden</w:t>
      </w:r>
      <w:r w:rsidR="0081141F" w:rsidRPr="0081141F">
        <w:rPr>
          <w:rStyle w:val="Intensievebenadrukking"/>
          <w:rFonts w:ascii="Arial" w:eastAsia="Microsoft JhengHei Light" w:hAnsi="Arial" w:cs="Arial"/>
          <w:i w:val="0"/>
          <w:color w:val="auto"/>
        </w:rPr>
        <w:t>.</w:t>
      </w:r>
    </w:p>
    <w:p w14:paraId="68D1B562" w14:textId="77777777" w:rsidR="00E04DAC" w:rsidRDefault="00E04DAC" w:rsidP="005831D5">
      <w:pPr>
        <w:rPr>
          <w:rStyle w:val="Intensievebenadrukking"/>
          <w:rFonts w:ascii="Arial" w:eastAsia="Microsoft JhengHei Light" w:hAnsi="Arial" w:cs="Arial"/>
          <w:i w:val="0"/>
          <w:color w:val="auto"/>
        </w:rPr>
      </w:pPr>
    </w:p>
    <w:p w14:paraId="50285395" w14:textId="77777777" w:rsidR="0081141F" w:rsidRDefault="0081141F" w:rsidP="005831D5">
      <w:pPr>
        <w:rPr>
          <w:rStyle w:val="Intensievebenadrukking"/>
          <w:rFonts w:ascii="Arial" w:eastAsia="Microsoft JhengHei Light" w:hAnsi="Arial" w:cs="Arial"/>
          <w:i w:val="0"/>
          <w:color w:val="auto"/>
        </w:rPr>
      </w:pPr>
    </w:p>
    <w:p w14:paraId="361B52F2" w14:textId="77777777" w:rsidR="00E04DAC" w:rsidRPr="005831D5" w:rsidRDefault="00E04DAC" w:rsidP="00E04DAC">
      <w:pPr>
        <w:jc w:val="center"/>
        <w:rPr>
          <w:rStyle w:val="Intensievebenadrukking"/>
          <w:rFonts w:ascii="Arial" w:eastAsia="Microsoft JhengHei Light" w:hAnsi="Arial" w:cs="Arial"/>
          <w:i w:val="0"/>
          <w:color w:val="auto"/>
        </w:rPr>
      </w:pPr>
      <w:r>
        <w:rPr>
          <w:rStyle w:val="Intensievebenadrukking"/>
          <w:rFonts w:ascii="Arial" w:eastAsia="Microsoft JhengHei Light" w:hAnsi="Arial" w:cs="Arial"/>
          <w:i w:val="0"/>
          <w:color w:val="auto"/>
        </w:rPr>
        <w:t>- o - o - o -</w:t>
      </w:r>
    </w:p>
    <w:sectPr w:rsidR="00E04DAC" w:rsidRPr="005831D5" w:rsidSect="0029421D">
      <w:headerReference w:type="default" r:id="rId8"/>
      <w:footerReference w:type="default" r:id="rId9"/>
      <w:footerReference w:type="first" r:id="rId10"/>
      <w:pgSz w:w="11906" w:h="16838" w:code="9"/>
      <w:pgMar w:top="1418" w:right="1983" w:bottom="1276" w:left="1134" w:header="709" w:footer="97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D8BC5" w14:textId="77777777" w:rsidR="0059405D" w:rsidRDefault="0059405D">
      <w:r>
        <w:separator/>
      </w:r>
    </w:p>
  </w:endnote>
  <w:endnote w:type="continuationSeparator" w:id="0">
    <w:p w14:paraId="52FEE2EC" w14:textId="77777777" w:rsidR="0059405D" w:rsidRDefault="00594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subsetted="1" w:fontKey="{938B331E-427C-4CC8-BE08-7C101692F0D9}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  <w:embedRegular r:id="rId2" w:subsetted="1" w:fontKey="{EA215D26-43DA-423E-BCEE-2353306625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310BD17-0D94-4543-AFA7-598BEA560260}"/>
    <w:embedBold r:id="rId4" w:fontKey="{3D5A6886-7DCE-49C2-BC9B-C20166429BD2}"/>
    <w:embedItalic r:id="rId5" w:fontKey="{01B844B0-D679-49AB-8CA2-41FF11DB49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Heavy">
    <w:altName w:val="Times New Roman"/>
    <w:charset w:val="00"/>
    <w:family w:val="auto"/>
    <w:pitch w:val="default"/>
  </w:font>
  <w:font w:name="Fortis Helvetica Ligh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R Helvetica Light">
    <w:altName w:val="Segoe UI"/>
    <w:charset w:val="00"/>
    <w:family w:val="auto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94D51" w14:textId="77777777" w:rsidR="0059405D" w:rsidRPr="009155A8" w:rsidRDefault="0059405D" w:rsidP="009155A8">
    <w:pPr>
      <w:pStyle w:val="Voettekst"/>
      <w:tabs>
        <w:tab w:val="clear" w:pos="4153"/>
        <w:tab w:val="clear" w:pos="8306"/>
        <w:tab w:val="right" w:pos="8789"/>
      </w:tabs>
      <w:rPr>
        <w:rFonts w:ascii="Arial" w:eastAsia="Microsoft JhengHei Light" w:hAnsi="Arial" w:cs="Arial"/>
        <w:sz w:val="16"/>
        <w:szCs w:val="16"/>
      </w:rPr>
    </w:pPr>
    <w:r w:rsidRPr="009155A8">
      <w:rPr>
        <w:rFonts w:ascii="Arial" w:eastAsia="Microsoft JhengHei Light" w:hAnsi="Arial" w:cs="Arial"/>
        <w:sz w:val="16"/>
        <w:szCs w:val="16"/>
      </w:rPr>
      <w:tab/>
      <w:t xml:space="preserve">pag. </w:t>
    </w:r>
    <w:sdt>
      <w:sdtPr>
        <w:rPr>
          <w:rFonts w:ascii="Arial" w:eastAsia="Microsoft JhengHei Light" w:hAnsi="Arial" w:cs="Arial"/>
          <w:sz w:val="16"/>
          <w:szCs w:val="16"/>
        </w:rPr>
        <w:id w:val="-36427387"/>
        <w:docPartObj>
          <w:docPartGallery w:val="Page Numbers (Bottom of Page)"/>
          <w:docPartUnique/>
        </w:docPartObj>
      </w:sdtPr>
      <w:sdtContent>
        <w:r w:rsidRPr="009155A8">
          <w:rPr>
            <w:rFonts w:ascii="Arial" w:eastAsia="Microsoft JhengHei Light" w:hAnsi="Arial" w:cs="Arial"/>
            <w:sz w:val="16"/>
            <w:szCs w:val="16"/>
          </w:rPr>
          <w:fldChar w:fldCharType="begin"/>
        </w:r>
        <w:r w:rsidRPr="009155A8">
          <w:rPr>
            <w:rFonts w:ascii="Arial" w:eastAsia="Microsoft JhengHei Light" w:hAnsi="Arial" w:cs="Arial"/>
            <w:sz w:val="16"/>
            <w:szCs w:val="16"/>
          </w:rPr>
          <w:instrText>PAGE   \* MERGEFORMAT</w:instrText>
        </w:r>
        <w:r w:rsidRPr="009155A8">
          <w:rPr>
            <w:rFonts w:ascii="Arial" w:eastAsia="Microsoft JhengHei Light" w:hAnsi="Arial" w:cs="Arial"/>
            <w:sz w:val="16"/>
            <w:szCs w:val="16"/>
          </w:rPr>
          <w:fldChar w:fldCharType="separate"/>
        </w:r>
        <w:r>
          <w:rPr>
            <w:rFonts w:ascii="Arial" w:eastAsia="Microsoft JhengHei Light" w:hAnsi="Arial" w:cs="Arial"/>
            <w:noProof/>
            <w:sz w:val="16"/>
            <w:szCs w:val="16"/>
          </w:rPr>
          <w:t>2</w:t>
        </w:r>
        <w:r w:rsidRPr="009155A8">
          <w:rPr>
            <w:rFonts w:ascii="Arial" w:eastAsia="Microsoft JhengHei Light" w:hAnsi="Arial" w:cs="Arial"/>
            <w:sz w:val="16"/>
            <w:szCs w:val="16"/>
          </w:rPr>
          <w:fldChar w:fldCharType="end"/>
        </w:r>
        <w:r w:rsidRPr="009155A8">
          <w:rPr>
            <w:rFonts w:ascii="Arial" w:eastAsia="Microsoft JhengHei Light" w:hAnsi="Arial" w:cs="Arial"/>
            <w:sz w:val="16"/>
            <w:szCs w:val="16"/>
          </w:rPr>
          <w:t>/</w:t>
        </w:r>
      </w:sdtContent>
    </w:sdt>
    <w:r w:rsidRPr="009155A8">
      <w:rPr>
        <w:rFonts w:ascii="Arial" w:eastAsia="Microsoft JhengHei Light" w:hAnsi="Arial" w:cs="Arial"/>
        <w:bCs/>
        <w:sz w:val="16"/>
        <w:szCs w:val="16"/>
      </w:rPr>
      <w:fldChar w:fldCharType="begin"/>
    </w:r>
    <w:r w:rsidRPr="009155A8">
      <w:rPr>
        <w:rFonts w:ascii="Arial" w:eastAsia="Microsoft JhengHei Light" w:hAnsi="Arial" w:cs="Arial"/>
        <w:bCs/>
        <w:sz w:val="16"/>
        <w:szCs w:val="16"/>
      </w:rPr>
      <w:instrText>NUMPAGES  \* Arabic  \* MERGEFORMAT</w:instrText>
    </w:r>
    <w:r w:rsidRPr="009155A8">
      <w:rPr>
        <w:rFonts w:ascii="Arial" w:eastAsia="Microsoft JhengHei Light" w:hAnsi="Arial" w:cs="Arial"/>
        <w:bCs/>
        <w:sz w:val="16"/>
        <w:szCs w:val="16"/>
      </w:rPr>
      <w:fldChar w:fldCharType="separate"/>
    </w:r>
    <w:r>
      <w:rPr>
        <w:rFonts w:ascii="Arial" w:eastAsia="Microsoft JhengHei Light" w:hAnsi="Arial" w:cs="Arial"/>
        <w:bCs/>
        <w:noProof/>
        <w:sz w:val="16"/>
        <w:szCs w:val="16"/>
      </w:rPr>
      <w:t>2</w:t>
    </w:r>
    <w:r w:rsidRPr="009155A8">
      <w:rPr>
        <w:rFonts w:ascii="Arial" w:eastAsia="Microsoft JhengHei Light" w:hAnsi="Arial" w:cs="Arial"/>
        <w:bCs/>
        <w:sz w:val="16"/>
        <w:szCs w:val="16"/>
      </w:rPr>
      <w:fldChar w:fldCharType="end"/>
    </w:r>
    <w:r w:rsidRPr="009155A8">
      <w:rPr>
        <w:rFonts w:ascii="Arial" w:hAnsi="Arial" w:cs="Arial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ABEC0" w14:textId="77777777" w:rsidR="0059405D" w:rsidRPr="009155A8" w:rsidRDefault="0059405D" w:rsidP="009155A8">
    <w:pPr>
      <w:pStyle w:val="Voettekst"/>
      <w:tabs>
        <w:tab w:val="clear" w:pos="8306"/>
        <w:tab w:val="right" w:pos="8789"/>
      </w:tabs>
      <w:rPr>
        <w:rFonts w:ascii="Arial" w:eastAsia="Microsoft JhengHei Light" w:hAnsi="Arial" w:cs="Arial"/>
        <w:sz w:val="16"/>
        <w:szCs w:val="16"/>
      </w:rPr>
    </w:pPr>
    <w:r w:rsidRPr="009155A8">
      <w:rPr>
        <w:rFonts w:ascii="Arial" w:eastAsia="Microsoft JhengHei Light" w:hAnsi="Arial" w:cs="Arial"/>
        <w:sz w:val="16"/>
        <w:szCs w:val="16"/>
      </w:rPr>
      <w:tab/>
    </w:r>
    <w:r w:rsidRPr="009155A8">
      <w:rPr>
        <w:rFonts w:ascii="Arial" w:eastAsia="Microsoft JhengHei Light" w:hAnsi="Arial" w:cs="Arial"/>
        <w:sz w:val="16"/>
        <w:szCs w:val="16"/>
      </w:rPr>
      <w:tab/>
      <w:t xml:space="preserve">pag. </w:t>
    </w:r>
    <w:sdt>
      <w:sdtPr>
        <w:rPr>
          <w:rFonts w:ascii="Arial" w:eastAsia="Microsoft JhengHei Light" w:hAnsi="Arial" w:cs="Arial"/>
          <w:sz w:val="16"/>
          <w:szCs w:val="16"/>
        </w:rPr>
        <w:id w:val="1188497022"/>
        <w:docPartObj>
          <w:docPartGallery w:val="Page Numbers (Bottom of Page)"/>
          <w:docPartUnique/>
        </w:docPartObj>
      </w:sdtPr>
      <w:sdtContent>
        <w:r w:rsidRPr="009155A8">
          <w:rPr>
            <w:rFonts w:ascii="Arial" w:eastAsia="Microsoft JhengHei Light" w:hAnsi="Arial" w:cs="Arial"/>
            <w:sz w:val="16"/>
            <w:szCs w:val="16"/>
          </w:rPr>
          <w:fldChar w:fldCharType="begin"/>
        </w:r>
        <w:r w:rsidRPr="009155A8">
          <w:rPr>
            <w:rFonts w:ascii="Arial" w:eastAsia="Microsoft JhengHei Light" w:hAnsi="Arial" w:cs="Arial"/>
            <w:sz w:val="16"/>
            <w:szCs w:val="16"/>
          </w:rPr>
          <w:instrText>PAGE   \* MERGEFORMAT</w:instrText>
        </w:r>
        <w:r w:rsidRPr="009155A8">
          <w:rPr>
            <w:rFonts w:ascii="Arial" w:eastAsia="Microsoft JhengHei Light" w:hAnsi="Arial" w:cs="Arial"/>
            <w:sz w:val="16"/>
            <w:szCs w:val="16"/>
          </w:rPr>
          <w:fldChar w:fldCharType="separate"/>
        </w:r>
        <w:r>
          <w:rPr>
            <w:rFonts w:ascii="Arial" w:eastAsia="Microsoft JhengHei Light" w:hAnsi="Arial" w:cs="Arial"/>
            <w:noProof/>
            <w:sz w:val="16"/>
            <w:szCs w:val="16"/>
          </w:rPr>
          <w:t>1</w:t>
        </w:r>
        <w:r w:rsidRPr="009155A8">
          <w:rPr>
            <w:rFonts w:ascii="Arial" w:eastAsia="Microsoft JhengHei Light" w:hAnsi="Arial" w:cs="Arial"/>
            <w:sz w:val="16"/>
            <w:szCs w:val="16"/>
          </w:rPr>
          <w:fldChar w:fldCharType="end"/>
        </w:r>
        <w:r w:rsidRPr="009155A8">
          <w:rPr>
            <w:rFonts w:ascii="Arial" w:eastAsia="Microsoft JhengHei Light" w:hAnsi="Arial" w:cs="Arial"/>
            <w:sz w:val="16"/>
            <w:szCs w:val="16"/>
          </w:rPr>
          <w:t>/</w:t>
        </w:r>
      </w:sdtContent>
    </w:sdt>
    <w:r w:rsidRPr="009155A8">
      <w:rPr>
        <w:rFonts w:ascii="Arial" w:eastAsia="Microsoft JhengHei Light" w:hAnsi="Arial" w:cs="Arial"/>
        <w:bCs/>
        <w:sz w:val="16"/>
        <w:szCs w:val="16"/>
      </w:rPr>
      <w:fldChar w:fldCharType="begin"/>
    </w:r>
    <w:r w:rsidRPr="009155A8">
      <w:rPr>
        <w:rFonts w:ascii="Arial" w:eastAsia="Microsoft JhengHei Light" w:hAnsi="Arial" w:cs="Arial"/>
        <w:bCs/>
        <w:sz w:val="16"/>
        <w:szCs w:val="16"/>
      </w:rPr>
      <w:instrText>NUMPAGES  \* Arabic  \* MERGEFORMAT</w:instrText>
    </w:r>
    <w:r w:rsidRPr="009155A8">
      <w:rPr>
        <w:rFonts w:ascii="Arial" w:eastAsia="Microsoft JhengHei Light" w:hAnsi="Arial" w:cs="Arial"/>
        <w:bCs/>
        <w:sz w:val="16"/>
        <w:szCs w:val="16"/>
      </w:rPr>
      <w:fldChar w:fldCharType="separate"/>
    </w:r>
    <w:r>
      <w:rPr>
        <w:rFonts w:ascii="Arial" w:eastAsia="Microsoft JhengHei Light" w:hAnsi="Arial" w:cs="Arial"/>
        <w:bCs/>
        <w:noProof/>
        <w:sz w:val="16"/>
        <w:szCs w:val="16"/>
      </w:rPr>
      <w:t>1</w:t>
    </w:r>
    <w:r w:rsidRPr="009155A8">
      <w:rPr>
        <w:rFonts w:ascii="Arial" w:eastAsia="Microsoft JhengHei Light" w:hAnsi="Arial" w:cs="Arial"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FE709" w14:textId="77777777" w:rsidR="0059405D" w:rsidRDefault="0059405D">
      <w:r>
        <w:separator/>
      </w:r>
    </w:p>
  </w:footnote>
  <w:footnote w:type="continuationSeparator" w:id="0">
    <w:p w14:paraId="0BE68229" w14:textId="77777777" w:rsidR="0059405D" w:rsidRDefault="005940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87"/>
      <w:gridCol w:w="153"/>
      <w:gridCol w:w="8074"/>
    </w:tblGrid>
    <w:tr w:rsidR="0059405D" w:rsidRPr="00653249" w14:paraId="64E22176" w14:textId="77777777" w:rsidTr="0088256D">
      <w:trPr>
        <w:cantSplit/>
        <w:trHeight w:hRule="exact" w:val="520"/>
      </w:trPr>
      <w:tc>
        <w:tcPr>
          <w:tcW w:w="9214" w:type="dxa"/>
          <w:gridSpan w:val="3"/>
        </w:tcPr>
        <w:p w14:paraId="7B64CB8F" w14:textId="77777777" w:rsidR="0059405D" w:rsidRPr="00ED4691" w:rsidRDefault="0059405D" w:rsidP="00EC0A83">
          <w:pPr>
            <w:rPr>
              <w:rFonts w:eastAsia="Microsoft JhengHei Light" w:cs="Segoe UI"/>
              <w:sz w:val="28"/>
              <w:szCs w:val="28"/>
            </w:rPr>
          </w:pPr>
          <w:r>
            <w:rPr>
              <w:rFonts w:ascii="Microsoft JhengHei Light" w:eastAsia="Microsoft JhengHei Light" w:hAnsi="Microsoft JhengHei Light" w:cs="Microsoft JhengHei Light"/>
              <w:sz w:val="28"/>
              <w:szCs w:val="28"/>
            </w:rPr>
            <w:t>MEMO</w:t>
          </w:r>
        </w:p>
      </w:tc>
    </w:tr>
    <w:tr w:rsidR="0059405D" w:rsidRPr="0029421D" w14:paraId="56CEEF2D" w14:textId="77777777" w:rsidTr="0088256D">
      <w:trPr>
        <w:cantSplit/>
        <w:trHeight w:val="283"/>
      </w:trPr>
      <w:tc>
        <w:tcPr>
          <w:tcW w:w="987" w:type="dxa"/>
          <w:vAlign w:val="bottom"/>
        </w:tcPr>
        <w:p w14:paraId="522A9717" w14:textId="77777777" w:rsidR="0059405D" w:rsidRPr="0029421D" w:rsidRDefault="0059405D" w:rsidP="0088256D">
          <w:pPr>
            <w:spacing w:line="240" w:lineRule="auto"/>
            <w:rPr>
              <w:rFonts w:eastAsia="Microsoft JhengHei Light" w:cs="Segoe UI"/>
              <w:sz w:val="16"/>
              <w:szCs w:val="16"/>
            </w:rPr>
          </w:pPr>
          <w:bookmarkStart w:id="6" w:name="Memo009"/>
          <w:r w:rsidRPr="0029421D">
            <w:rPr>
              <w:rFonts w:eastAsia="Microsoft JhengHei Light" w:cs="Segoe UI"/>
              <w:sz w:val="16"/>
              <w:szCs w:val="16"/>
            </w:rPr>
            <w:t>Datum</w:t>
          </w:r>
          <w:bookmarkEnd w:id="6"/>
        </w:p>
      </w:tc>
      <w:tc>
        <w:tcPr>
          <w:tcW w:w="153" w:type="dxa"/>
          <w:vAlign w:val="bottom"/>
        </w:tcPr>
        <w:p w14:paraId="46F3246C" w14:textId="77777777" w:rsidR="0059405D" w:rsidRPr="0029421D" w:rsidRDefault="0059405D" w:rsidP="0088256D">
          <w:pPr>
            <w:spacing w:line="240" w:lineRule="auto"/>
            <w:rPr>
              <w:rFonts w:eastAsia="Microsoft JhengHei Light" w:cs="Segoe UI"/>
            </w:rPr>
          </w:pPr>
        </w:p>
      </w:tc>
      <w:tc>
        <w:tcPr>
          <w:tcW w:w="8074" w:type="dxa"/>
          <w:vAlign w:val="bottom"/>
        </w:tcPr>
        <w:p w14:paraId="78C91F9E" w14:textId="77777777" w:rsidR="0059405D" w:rsidRPr="0029421D" w:rsidRDefault="0059405D" w:rsidP="00EC4F66">
          <w:pPr>
            <w:spacing w:line="240" w:lineRule="auto"/>
            <w:rPr>
              <w:rFonts w:eastAsia="Microsoft JhengHei Light" w:cs="Segoe UI"/>
            </w:rPr>
          </w:pPr>
        </w:p>
      </w:tc>
    </w:tr>
    <w:tr w:rsidR="0059405D" w:rsidRPr="0029421D" w14:paraId="1464B66B" w14:textId="77777777" w:rsidTr="0088256D">
      <w:trPr>
        <w:cantSplit/>
        <w:trHeight w:val="283"/>
      </w:trPr>
      <w:tc>
        <w:tcPr>
          <w:tcW w:w="987" w:type="dxa"/>
          <w:vAlign w:val="bottom"/>
        </w:tcPr>
        <w:p w14:paraId="5BBA7813" w14:textId="77777777" w:rsidR="0059405D" w:rsidRPr="0029421D" w:rsidRDefault="0059405D" w:rsidP="0088256D">
          <w:pPr>
            <w:spacing w:line="240" w:lineRule="auto"/>
            <w:rPr>
              <w:rFonts w:eastAsia="Microsoft JhengHei Light" w:cs="Segoe UI"/>
              <w:sz w:val="16"/>
              <w:szCs w:val="16"/>
            </w:rPr>
          </w:pPr>
          <w:bookmarkStart w:id="7" w:name="Memo014"/>
          <w:bookmarkStart w:id="8" w:name="Memo013"/>
          <w:r w:rsidRPr="0029421D">
            <w:rPr>
              <w:rFonts w:eastAsia="Microsoft JhengHei Light" w:cs="Segoe UI"/>
              <w:sz w:val="16"/>
              <w:szCs w:val="16"/>
            </w:rPr>
            <w:t>Onderwerp</w:t>
          </w:r>
          <w:bookmarkEnd w:id="7"/>
          <w:r w:rsidRPr="0029421D">
            <w:rPr>
              <w:rFonts w:eastAsia="Microsoft JhengHei Light" w:cs="Segoe UI"/>
              <w:sz w:val="16"/>
              <w:szCs w:val="16"/>
            </w:rPr>
            <w:fldChar w:fldCharType="begin"/>
          </w:r>
          <w:r w:rsidRPr="0029421D">
            <w:rPr>
              <w:rFonts w:eastAsia="Microsoft JhengHei Light" w:cs="Segoe UI"/>
              <w:sz w:val="16"/>
              <w:szCs w:val="16"/>
            </w:rPr>
            <w:instrText xml:space="preserve">  </w:instrText>
          </w:r>
          <w:r w:rsidRPr="0029421D">
            <w:rPr>
              <w:rFonts w:eastAsia="Microsoft JhengHei Light" w:cs="Segoe UI"/>
              <w:sz w:val="16"/>
              <w:szCs w:val="16"/>
            </w:rPr>
            <w:fldChar w:fldCharType="end"/>
          </w:r>
          <w:bookmarkEnd w:id="8"/>
        </w:p>
      </w:tc>
      <w:tc>
        <w:tcPr>
          <w:tcW w:w="153" w:type="dxa"/>
          <w:vAlign w:val="bottom"/>
        </w:tcPr>
        <w:p w14:paraId="1B9D4BDE" w14:textId="77777777" w:rsidR="0059405D" w:rsidRPr="0029421D" w:rsidRDefault="0059405D" w:rsidP="0088256D">
          <w:pPr>
            <w:spacing w:line="240" w:lineRule="auto"/>
            <w:rPr>
              <w:rFonts w:eastAsia="Microsoft JhengHei Light" w:cs="Segoe UI"/>
            </w:rPr>
          </w:pPr>
        </w:p>
      </w:tc>
      <w:tc>
        <w:tcPr>
          <w:tcW w:w="8074" w:type="dxa"/>
          <w:vAlign w:val="bottom"/>
        </w:tcPr>
        <w:p w14:paraId="7C744AC1" w14:textId="77777777" w:rsidR="0059405D" w:rsidRPr="0029421D" w:rsidRDefault="0059405D" w:rsidP="0088256D">
          <w:pPr>
            <w:spacing w:line="240" w:lineRule="auto"/>
            <w:rPr>
              <w:rFonts w:eastAsia="Microsoft JhengHei Light" w:cs="Segoe UI"/>
            </w:rPr>
          </w:pPr>
        </w:p>
      </w:tc>
    </w:tr>
    <w:tr w:rsidR="0059405D" w:rsidRPr="0029421D" w14:paraId="1DDCB6DC" w14:textId="77777777" w:rsidTr="0088256D">
      <w:trPr>
        <w:cantSplit/>
        <w:trHeight w:val="283"/>
      </w:trPr>
      <w:tc>
        <w:tcPr>
          <w:tcW w:w="987" w:type="dxa"/>
          <w:vAlign w:val="bottom"/>
        </w:tcPr>
        <w:p w14:paraId="76B6D459" w14:textId="77777777" w:rsidR="0059405D" w:rsidRPr="0029421D" w:rsidRDefault="0059405D" w:rsidP="0088256D">
          <w:pPr>
            <w:spacing w:line="240" w:lineRule="auto"/>
            <w:rPr>
              <w:rFonts w:eastAsia="Microsoft JhengHei Light" w:cs="Segoe UI"/>
              <w:sz w:val="16"/>
              <w:szCs w:val="16"/>
            </w:rPr>
          </w:pPr>
        </w:p>
      </w:tc>
      <w:tc>
        <w:tcPr>
          <w:tcW w:w="153" w:type="dxa"/>
          <w:vAlign w:val="bottom"/>
        </w:tcPr>
        <w:p w14:paraId="5EFD6459" w14:textId="77777777" w:rsidR="0059405D" w:rsidRPr="0029421D" w:rsidRDefault="0059405D" w:rsidP="0088256D">
          <w:pPr>
            <w:spacing w:line="240" w:lineRule="auto"/>
            <w:rPr>
              <w:rFonts w:eastAsia="Microsoft JhengHei Light" w:cs="Segoe UI"/>
            </w:rPr>
          </w:pPr>
        </w:p>
      </w:tc>
      <w:tc>
        <w:tcPr>
          <w:tcW w:w="8074" w:type="dxa"/>
          <w:vAlign w:val="bottom"/>
        </w:tcPr>
        <w:p w14:paraId="39FF9AA6" w14:textId="77777777" w:rsidR="0059405D" w:rsidRPr="0029421D" w:rsidRDefault="0059405D" w:rsidP="0088256D">
          <w:pPr>
            <w:spacing w:line="240" w:lineRule="auto"/>
            <w:rPr>
              <w:rFonts w:eastAsia="Microsoft JhengHei Light" w:cs="Segoe UI"/>
            </w:rPr>
          </w:pPr>
        </w:p>
      </w:tc>
    </w:tr>
  </w:tbl>
  <w:p w14:paraId="375FE69F" w14:textId="77777777" w:rsidR="0059405D" w:rsidRPr="0029421D" w:rsidRDefault="0059405D">
    <w:pPr>
      <w:pStyle w:val="Koptekst"/>
      <w:rPr>
        <w:rFonts w:cs="Segoe UI"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F623B"/>
    <w:multiLevelType w:val="hybridMultilevel"/>
    <w:tmpl w:val="0BEEE88A"/>
    <w:lvl w:ilvl="0" w:tplc="707A5166">
      <w:start w:val="3"/>
      <w:numFmt w:val="bullet"/>
      <w:lvlText w:val="-"/>
      <w:lvlJc w:val="left"/>
      <w:pPr>
        <w:ind w:left="1080" w:hanging="360"/>
      </w:pPr>
      <w:rPr>
        <w:rFonts w:ascii="Segoe UI" w:eastAsia="Microsoft JhengHei Light" w:hAnsi="Segoe UI" w:cs="Segoe U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1D2BB6"/>
    <w:multiLevelType w:val="hybridMultilevel"/>
    <w:tmpl w:val="FD3C8EA4"/>
    <w:lvl w:ilvl="0" w:tplc="CF963DD8">
      <w:start w:val="20"/>
      <w:numFmt w:val="bullet"/>
      <w:lvlText w:val="-"/>
      <w:lvlJc w:val="left"/>
      <w:pPr>
        <w:ind w:left="360" w:hanging="360"/>
      </w:pPr>
      <w:rPr>
        <w:rFonts w:ascii="Segoe UI" w:eastAsia="Times New Roman" w:hAnsi="Segoe UI" w:cs="Segoe U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455C1B"/>
    <w:multiLevelType w:val="hybridMultilevel"/>
    <w:tmpl w:val="8208ECC4"/>
    <w:lvl w:ilvl="0" w:tplc="21DECA36">
      <w:start w:val="20"/>
      <w:numFmt w:val="bullet"/>
      <w:lvlText w:val="-"/>
      <w:lvlJc w:val="left"/>
      <w:pPr>
        <w:ind w:left="360" w:hanging="360"/>
      </w:pPr>
      <w:rPr>
        <w:rFonts w:ascii="Segoe UI" w:eastAsia="Times New Roman" w:hAnsi="Segoe UI" w:cs="Segoe U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D584A"/>
    <w:multiLevelType w:val="hybridMultilevel"/>
    <w:tmpl w:val="CAD04B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B3EB2"/>
    <w:multiLevelType w:val="hybridMultilevel"/>
    <w:tmpl w:val="4D38BB38"/>
    <w:lvl w:ilvl="0" w:tplc="27C86954">
      <w:start w:val="7"/>
      <w:numFmt w:val="bullet"/>
      <w:lvlText w:val="-"/>
      <w:lvlJc w:val="left"/>
      <w:pPr>
        <w:ind w:left="720" w:hanging="360"/>
      </w:pPr>
      <w:rPr>
        <w:rFonts w:ascii="Arial" w:eastAsia="Microsoft JhengHei Light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60A89"/>
    <w:multiLevelType w:val="hybridMultilevel"/>
    <w:tmpl w:val="F0DCCFB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5C3DD6"/>
    <w:multiLevelType w:val="hybridMultilevel"/>
    <w:tmpl w:val="D5500E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C86954">
      <w:start w:val="7"/>
      <w:numFmt w:val="bullet"/>
      <w:lvlText w:val="-"/>
      <w:lvlJc w:val="left"/>
      <w:pPr>
        <w:ind w:left="1440" w:hanging="360"/>
      </w:pPr>
      <w:rPr>
        <w:rFonts w:ascii="Arial" w:eastAsia="Microsoft JhengHei Light" w:hAnsi="Arial" w:cs="Aria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E3C80"/>
    <w:multiLevelType w:val="hybridMultilevel"/>
    <w:tmpl w:val="CF8E1D1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15290E"/>
    <w:multiLevelType w:val="hybridMultilevel"/>
    <w:tmpl w:val="7E32DEE0"/>
    <w:lvl w:ilvl="0" w:tplc="84D4198A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A6369"/>
    <w:multiLevelType w:val="hybridMultilevel"/>
    <w:tmpl w:val="B7AA88E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1D3A23"/>
    <w:multiLevelType w:val="hybridMultilevel"/>
    <w:tmpl w:val="1FAA38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FC4176"/>
    <w:multiLevelType w:val="hybridMultilevel"/>
    <w:tmpl w:val="3A1C9BBA"/>
    <w:lvl w:ilvl="0" w:tplc="F0FA61B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213AE"/>
    <w:multiLevelType w:val="hybridMultilevel"/>
    <w:tmpl w:val="A462D93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86954">
      <w:start w:val="7"/>
      <w:numFmt w:val="bullet"/>
      <w:lvlText w:val="-"/>
      <w:lvlJc w:val="left"/>
      <w:pPr>
        <w:ind w:left="1440" w:hanging="360"/>
      </w:pPr>
      <w:rPr>
        <w:rFonts w:ascii="Arial" w:eastAsia="Microsoft JhengHei Light" w:hAnsi="Arial" w:cs="Aria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71F6F"/>
    <w:multiLevelType w:val="hybridMultilevel"/>
    <w:tmpl w:val="3E2CAB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02BDC"/>
    <w:multiLevelType w:val="hybridMultilevel"/>
    <w:tmpl w:val="E338586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66A679E"/>
    <w:multiLevelType w:val="hybridMultilevel"/>
    <w:tmpl w:val="C70E16E0"/>
    <w:lvl w:ilvl="0" w:tplc="EAB018BC">
      <w:start w:val="2016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13654D"/>
    <w:multiLevelType w:val="hybridMultilevel"/>
    <w:tmpl w:val="FB86057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D4A36"/>
    <w:multiLevelType w:val="hybridMultilevel"/>
    <w:tmpl w:val="11DA368C"/>
    <w:lvl w:ilvl="0" w:tplc="21DECA36">
      <w:start w:val="20"/>
      <w:numFmt w:val="bullet"/>
      <w:lvlText w:val="-"/>
      <w:lvlJc w:val="left"/>
      <w:pPr>
        <w:ind w:left="360" w:hanging="360"/>
      </w:pPr>
      <w:rPr>
        <w:rFonts w:ascii="Segoe UI" w:eastAsia="Times New Roman" w:hAnsi="Segoe UI" w:cs="Segoe U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442070"/>
    <w:multiLevelType w:val="hybridMultilevel"/>
    <w:tmpl w:val="A44A4140"/>
    <w:lvl w:ilvl="0" w:tplc="C626483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cs="Courier New" w:hint="default"/>
      </w:rPr>
    </w:lvl>
    <w:lvl w:ilvl="2" w:tplc="84D4198A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19" w15:restartNumberingAfterBreak="0">
    <w:nsid w:val="32895F76"/>
    <w:multiLevelType w:val="hybridMultilevel"/>
    <w:tmpl w:val="D602921C"/>
    <w:lvl w:ilvl="0" w:tplc="F748069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7C86954">
      <w:start w:val="7"/>
      <w:numFmt w:val="bullet"/>
      <w:lvlText w:val="-"/>
      <w:lvlJc w:val="left"/>
      <w:pPr>
        <w:ind w:left="1440" w:hanging="360"/>
      </w:pPr>
      <w:rPr>
        <w:rFonts w:ascii="Arial" w:eastAsia="Microsoft JhengHei Light" w:hAnsi="Arial" w:cs="Aria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F74CE"/>
    <w:multiLevelType w:val="hybridMultilevel"/>
    <w:tmpl w:val="3176D1EA"/>
    <w:lvl w:ilvl="0" w:tplc="707A5166">
      <w:start w:val="3"/>
      <w:numFmt w:val="bullet"/>
      <w:lvlText w:val="-"/>
      <w:lvlJc w:val="left"/>
      <w:pPr>
        <w:ind w:left="720" w:hanging="360"/>
      </w:pPr>
      <w:rPr>
        <w:rFonts w:ascii="Segoe UI" w:eastAsia="Microsoft JhengHei Light" w:hAnsi="Segoe UI" w:cs="Segoe U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78720C"/>
    <w:multiLevelType w:val="hybridMultilevel"/>
    <w:tmpl w:val="4C8AAA08"/>
    <w:lvl w:ilvl="0" w:tplc="CEFE5D0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FC18E6"/>
    <w:multiLevelType w:val="hybridMultilevel"/>
    <w:tmpl w:val="D7E06A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87F2B"/>
    <w:multiLevelType w:val="hybridMultilevel"/>
    <w:tmpl w:val="B6D6D6B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C02316"/>
    <w:multiLevelType w:val="hybridMultilevel"/>
    <w:tmpl w:val="512C92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B16B6"/>
    <w:multiLevelType w:val="hybridMultilevel"/>
    <w:tmpl w:val="E39A44F4"/>
    <w:lvl w:ilvl="0" w:tplc="84D4198A">
      <w:start w:val="1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9C7FA3"/>
    <w:multiLevelType w:val="hybridMultilevel"/>
    <w:tmpl w:val="E326D9B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0E4043"/>
    <w:multiLevelType w:val="hybridMultilevel"/>
    <w:tmpl w:val="3382678A"/>
    <w:lvl w:ilvl="0" w:tplc="EAB018BC">
      <w:start w:val="2016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2C438D"/>
    <w:multiLevelType w:val="hybridMultilevel"/>
    <w:tmpl w:val="66A096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001D7"/>
    <w:multiLevelType w:val="hybridMultilevel"/>
    <w:tmpl w:val="CD92EA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8D0459"/>
    <w:multiLevelType w:val="hybridMultilevel"/>
    <w:tmpl w:val="D9FE90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1678B2"/>
    <w:multiLevelType w:val="hybridMultilevel"/>
    <w:tmpl w:val="0A8E35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EA33A3"/>
    <w:multiLevelType w:val="hybridMultilevel"/>
    <w:tmpl w:val="4EEE6072"/>
    <w:lvl w:ilvl="0" w:tplc="707A5166">
      <w:start w:val="3"/>
      <w:numFmt w:val="bullet"/>
      <w:lvlText w:val="-"/>
      <w:lvlJc w:val="left"/>
      <w:pPr>
        <w:ind w:left="720" w:hanging="360"/>
      </w:pPr>
      <w:rPr>
        <w:rFonts w:ascii="Segoe UI" w:eastAsia="Microsoft JhengHei Light" w:hAnsi="Segoe UI" w:cs="Segoe U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A927D6"/>
    <w:multiLevelType w:val="hybridMultilevel"/>
    <w:tmpl w:val="00541430"/>
    <w:lvl w:ilvl="0" w:tplc="EAB018BC">
      <w:start w:val="2016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2F0B4D"/>
    <w:multiLevelType w:val="hybridMultilevel"/>
    <w:tmpl w:val="8EB67766"/>
    <w:lvl w:ilvl="0" w:tplc="24589D9A">
      <w:start w:val="2016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05000B"/>
    <w:multiLevelType w:val="hybridMultilevel"/>
    <w:tmpl w:val="CC7067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922BC8"/>
    <w:multiLevelType w:val="hybridMultilevel"/>
    <w:tmpl w:val="A008F9F6"/>
    <w:lvl w:ilvl="0" w:tplc="21DECA36">
      <w:start w:val="20"/>
      <w:numFmt w:val="bullet"/>
      <w:lvlText w:val="-"/>
      <w:lvlJc w:val="left"/>
      <w:pPr>
        <w:ind w:left="360" w:hanging="360"/>
      </w:pPr>
      <w:rPr>
        <w:rFonts w:ascii="Segoe UI" w:eastAsia="Times New Roman" w:hAnsi="Segoe UI" w:cs="Segoe U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D24972"/>
    <w:multiLevelType w:val="hybridMultilevel"/>
    <w:tmpl w:val="B9EC2C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2C702B"/>
    <w:multiLevelType w:val="hybridMultilevel"/>
    <w:tmpl w:val="2E40CEF6"/>
    <w:lvl w:ilvl="0" w:tplc="EC3EB03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7004A3"/>
    <w:multiLevelType w:val="hybridMultilevel"/>
    <w:tmpl w:val="2496F5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84F6A"/>
    <w:multiLevelType w:val="hybridMultilevel"/>
    <w:tmpl w:val="B57A7F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BF165B"/>
    <w:multiLevelType w:val="hybridMultilevel"/>
    <w:tmpl w:val="AD9CE76A"/>
    <w:lvl w:ilvl="0" w:tplc="27C86954">
      <w:start w:val="7"/>
      <w:numFmt w:val="bullet"/>
      <w:lvlText w:val="-"/>
      <w:lvlJc w:val="left"/>
      <w:pPr>
        <w:ind w:left="720" w:hanging="360"/>
      </w:pPr>
      <w:rPr>
        <w:rFonts w:ascii="Arial" w:eastAsia="Microsoft JhengHei Light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5"/>
  </w:num>
  <w:num w:numId="3">
    <w:abstractNumId w:val="27"/>
  </w:num>
  <w:num w:numId="4">
    <w:abstractNumId w:val="34"/>
  </w:num>
  <w:num w:numId="5">
    <w:abstractNumId w:val="18"/>
  </w:num>
  <w:num w:numId="6">
    <w:abstractNumId w:val="24"/>
  </w:num>
  <w:num w:numId="7">
    <w:abstractNumId w:val="39"/>
  </w:num>
  <w:num w:numId="8">
    <w:abstractNumId w:val="26"/>
  </w:num>
  <w:num w:numId="9">
    <w:abstractNumId w:val="25"/>
  </w:num>
  <w:num w:numId="10">
    <w:abstractNumId w:val="8"/>
  </w:num>
  <w:num w:numId="11">
    <w:abstractNumId w:val="9"/>
  </w:num>
  <w:num w:numId="12">
    <w:abstractNumId w:val="31"/>
  </w:num>
  <w:num w:numId="13">
    <w:abstractNumId w:val="0"/>
  </w:num>
  <w:num w:numId="14">
    <w:abstractNumId w:val="20"/>
  </w:num>
  <w:num w:numId="15">
    <w:abstractNumId w:val="32"/>
  </w:num>
  <w:num w:numId="16">
    <w:abstractNumId w:val="5"/>
  </w:num>
  <w:num w:numId="17">
    <w:abstractNumId w:val="13"/>
  </w:num>
  <w:num w:numId="18">
    <w:abstractNumId w:val="3"/>
  </w:num>
  <w:num w:numId="19">
    <w:abstractNumId w:val="29"/>
  </w:num>
  <w:num w:numId="20">
    <w:abstractNumId w:val="35"/>
  </w:num>
  <w:num w:numId="21">
    <w:abstractNumId w:val="16"/>
  </w:num>
  <w:num w:numId="22">
    <w:abstractNumId w:val="23"/>
  </w:num>
  <w:num w:numId="23">
    <w:abstractNumId w:val="40"/>
  </w:num>
  <w:num w:numId="24">
    <w:abstractNumId w:val="37"/>
  </w:num>
  <w:num w:numId="25">
    <w:abstractNumId w:val="22"/>
  </w:num>
  <w:num w:numId="26">
    <w:abstractNumId w:val="21"/>
  </w:num>
  <w:num w:numId="27">
    <w:abstractNumId w:val="28"/>
  </w:num>
  <w:num w:numId="28">
    <w:abstractNumId w:val="1"/>
  </w:num>
  <w:num w:numId="29">
    <w:abstractNumId w:val="17"/>
  </w:num>
  <w:num w:numId="30">
    <w:abstractNumId w:val="2"/>
  </w:num>
  <w:num w:numId="31">
    <w:abstractNumId w:val="36"/>
  </w:num>
  <w:num w:numId="32">
    <w:abstractNumId w:val="30"/>
  </w:num>
  <w:num w:numId="33">
    <w:abstractNumId w:val="38"/>
  </w:num>
  <w:num w:numId="34">
    <w:abstractNumId w:val="14"/>
  </w:num>
  <w:num w:numId="35">
    <w:abstractNumId w:val="7"/>
  </w:num>
  <w:num w:numId="36">
    <w:abstractNumId w:val="4"/>
  </w:num>
  <w:num w:numId="37">
    <w:abstractNumId w:val="41"/>
  </w:num>
  <w:num w:numId="38">
    <w:abstractNumId w:val="10"/>
  </w:num>
  <w:num w:numId="39">
    <w:abstractNumId w:val="12"/>
  </w:num>
  <w:num w:numId="40">
    <w:abstractNumId w:val="11"/>
  </w:num>
  <w:num w:numId="41">
    <w:abstractNumId w:val="6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E1A"/>
    <w:rsid w:val="0000431C"/>
    <w:rsid w:val="0000518A"/>
    <w:rsid w:val="00017810"/>
    <w:rsid w:val="00030457"/>
    <w:rsid w:val="0003580C"/>
    <w:rsid w:val="000364ED"/>
    <w:rsid w:val="000507A9"/>
    <w:rsid w:val="0005176F"/>
    <w:rsid w:val="00056180"/>
    <w:rsid w:val="000660A5"/>
    <w:rsid w:val="000710DD"/>
    <w:rsid w:val="00073F66"/>
    <w:rsid w:val="000825B9"/>
    <w:rsid w:val="000A113B"/>
    <w:rsid w:val="000A475B"/>
    <w:rsid w:val="000C3E8A"/>
    <w:rsid w:val="000D70C5"/>
    <w:rsid w:val="000E0094"/>
    <w:rsid w:val="000E35F2"/>
    <w:rsid w:val="000F1789"/>
    <w:rsid w:val="000F3CC2"/>
    <w:rsid w:val="000F51A9"/>
    <w:rsid w:val="001010F2"/>
    <w:rsid w:val="0011101D"/>
    <w:rsid w:val="001448D4"/>
    <w:rsid w:val="00144BA7"/>
    <w:rsid w:val="001500D7"/>
    <w:rsid w:val="00150777"/>
    <w:rsid w:val="00150CBE"/>
    <w:rsid w:val="001554C3"/>
    <w:rsid w:val="00157197"/>
    <w:rsid w:val="00171662"/>
    <w:rsid w:val="00173AFC"/>
    <w:rsid w:val="00186599"/>
    <w:rsid w:val="00194370"/>
    <w:rsid w:val="001B2E42"/>
    <w:rsid w:val="001B7194"/>
    <w:rsid w:val="001C4891"/>
    <w:rsid w:val="001D3163"/>
    <w:rsid w:val="001E61DC"/>
    <w:rsid w:val="001F0C4D"/>
    <w:rsid w:val="001F60B5"/>
    <w:rsid w:val="00221D76"/>
    <w:rsid w:val="0022410D"/>
    <w:rsid w:val="00234F2C"/>
    <w:rsid w:val="00234F35"/>
    <w:rsid w:val="0023674F"/>
    <w:rsid w:val="00250CC8"/>
    <w:rsid w:val="00256CC5"/>
    <w:rsid w:val="00262F74"/>
    <w:rsid w:val="002711E9"/>
    <w:rsid w:val="002714C6"/>
    <w:rsid w:val="00286865"/>
    <w:rsid w:val="0029421D"/>
    <w:rsid w:val="00295581"/>
    <w:rsid w:val="002A54A7"/>
    <w:rsid w:val="002B5493"/>
    <w:rsid w:val="002B5C21"/>
    <w:rsid w:val="002C48BE"/>
    <w:rsid w:val="002C5EBF"/>
    <w:rsid w:val="002E5065"/>
    <w:rsid w:val="002F3714"/>
    <w:rsid w:val="002F4501"/>
    <w:rsid w:val="00305252"/>
    <w:rsid w:val="003102E3"/>
    <w:rsid w:val="00313EEA"/>
    <w:rsid w:val="00315A1E"/>
    <w:rsid w:val="00320B5B"/>
    <w:rsid w:val="003328C6"/>
    <w:rsid w:val="003417F0"/>
    <w:rsid w:val="00354FCB"/>
    <w:rsid w:val="00366B70"/>
    <w:rsid w:val="00373CAC"/>
    <w:rsid w:val="00375748"/>
    <w:rsid w:val="003842E5"/>
    <w:rsid w:val="003B16A0"/>
    <w:rsid w:val="003C11D9"/>
    <w:rsid w:val="003C1A07"/>
    <w:rsid w:val="003C205B"/>
    <w:rsid w:val="003C2B02"/>
    <w:rsid w:val="003D148D"/>
    <w:rsid w:val="003E6514"/>
    <w:rsid w:val="003F0393"/>
    <w:rsid w:val="003F4E1A"/>
    <w:rsid w:val="003F6813"/>
    <w:rsid w:val="00400AD8"/>
    <w:rsid w:val="004075A0"/>
    <w:rsid w:val="00413814"/>
    <w:rsid w:val="00416F1A"/>
    <w:rsid w:val="00420B5A"/>
    <w:rsid w:val="004462BC"/>
    <w:rsid w:val="00455E16"/>
    <w:rsid w:val="004671E5"/>
    <w:rsid w:val="00476AFD"/>
    <w:rsid w:val="0048336A"/>
    <w:rsid w:val="00490825"/>
    <w:rsid w:val="00494993"/>
    <w:rsid w:val="004B6FEA"/>
    <w:rsid w:val="004C082A"/>
    <w:rsid w:val="004E3157"/>
    <w:rsid w:val="004E3E48"/>
    <w:rsid w:val="004F3165"/>
    <w:rsid w:val="005018C3"/>
    <w:rsid w:val="00523AAA"/>
    <w:rsid w:val="00530C50"/>
    <w:rsid w:val="005323D3"/>
    <w:rsid w:val="005345F1"/>
    <w:rsid w:val="005400CD"/>
    <w:rsid w:val="00541C42"/>
    <w:rsid w:val="00545524"/>
    <w:rsid w:val="00551CD0"/>
    <w:rsid w:val="00553DC8"/>
    <w:rsid w:val="00581D86"/>
    <w:rsid w:val="005831D5"/>
    <w:rsid w:val="005847AF"/>
    <w:rsid w:val="0059405D"/>
    <w:rsid w:val="005A1A82"/>
    <w:rsid w:val="005A1E19"/>
    <w:rsid w:val="005B5CD9"/>
    <w:rsid w:val="005D472B"/>
    <w:rsid w:val="005D745A"/>
    <w:rsid w:val="005E062E"/>
    <w:rsid w:val="005E30A7"/>
    <w:rsid w:val="005E48CA"/>
    <w:rsid w:val="005F0CBD"/>
    <w:rsid w:val="005F13A0"/>
    <w:rsid w:val="005F1688"/>
    <w:rsid w:val="006026E7"/>
    <w:rsid w:val="00604859"/>
    <w:rsid w:val="00612B05"/>
    <w:rsid w:val="00615246"/>
    <w:rsid w:val="0063351F"/>
    <w:rsid w:val="00653249"/>
    <w:rsid w:val="00656D64"/>
    <w:rsid w:val="00660311"/>
    <w:rsid w:val="0066199D"/>
    <w:rsid w:val="00673544"/>
    <w:rsid w:val="006742A6"/>
    <w:rsid w:val="006A35DA"/>
    <w:rsid w:val="006B3EA2"/>
    <w:rsid w:val="006C0CD7"/>
    <w:rsid w:val="006C4151"/>
    <w:rsid w:val="006D3C73"/>
    <w:rsid w:val="006D5ACB"/>
    <w:rsid w:val="006E0E93"/>
    <w:rsid w:val="006F0F2A"/>
    <w:rsid w:val="00705597"/>
    <w:rsid w:val="0070653A"/>
    <w:rsid w:val="00710569"/>
    <w:rsid w:val="00711833"/>
    <w:rsid w:val="00721A1E"/>
    <w:rsid w:val="007304F2"/>
    <w:rsid w:val="007450BA"/>
    <w:rsid w:val="00746BB9"/>
    <w:rsid w:val="0075177D"/>
    <w:rsid w:val="00752DBD"/>
    <w:rsid w:val="007543D3"/>
    <w:rsid w:val="00780A21"/>
    <w:rsid w:val="00791CB7"/>
    <w:rsid w:val="00795BB8"/>
    <w:rsid w:val="007A1E29"/>
    <w:rsid w:val="007A28FC"/>
    <w:rsid w:val="007B56A2"/>
    <w:rsid w:val="007F6283"/>
    <w:rsid w:val="007F7D26"/>
    <w:rsid w:val="0080724B"/>
    <w:rsid w:val="0081141F"/>
    <w:rsid w:val="00843888"/>
    <w:rsid w:val="00850340"/>
    <w:rsid w:val="00852328"/>
    <w:rsid w:val="0087101C"/>
    <w:rsid w:val="00873D63"/>
    <w:rsid w:val="0088256D"/>
    <w:rsid w:val="0088688A"/>
    <w:rsid w:val="00887300"/>
    <w:rsid w:val="00892779"/>
    <w:rsid w:val="008A04CF"/>
    <w:rsid w:val="008A1E47"/>
    <w:rsid w:val="008A6C0E"/>
    <w:rsid w:val="008B13FB"/>
    <w:rsid w:val="008B2C1A"/>
    <w:rsid w:val="008B443A"/>
    <w:rsid w:val="008C2DB6"/>
    <w:rsid w:val="008D0FA8"/>
    <w:rsid w:val="008E0AE6"/>
    <w:rsid w:val="009031F6"/>
    <w:rsid w:val="009155A8"/>
    <w:rsid w:val="00937513"/>
    <w:rsid w:val="00944A52"/>
    <w:rsid w:val="00950B2F"/>
    <w:rsid w:val="00971395"/>
    <w:rsid w:val="009973D2"/>
    <w:rsid w:val="009A5A5C"/>
    <w:rsid w:val="009B28D7"/>
    <w:rsid w:val="009B5F05"/>
    <w:rsid w:val="009B6035"/>
    <w:rsid w:val="009C75D6"/>
    <w:rsid w:val="009D3E8B"/>
    <w:rsid w:val="009E5699"/>
    <w:rsid w:val="009E6939"/>
    <w:rsid w:val="00A01516"/>
    <w:rsid w:val="00A153A9"/>
    <w:rsid w:val="00A173DC"/>
    <w:rsid w:val="00A22207"/>
    <w:rsid w:val="00A32840"/>
    <w:rsid w:val="00A337CC"/>
    <w:rsid w:val="00A4083B"/>
    <w:rsid w:val="00A44E0D"/>
    <w:rsid w:val="00A4509B"/>
    <w:rsid w:val="00A47D04"/>
    <w:rsid w:val="00A5156D"/>
    <w:rsid w:val="00A5326C"/>
    <w:rsid w:val="00A6044D"/>
    <w:rsid w:val="00A60FBA"/>
    <w:rsid w:val="00A61E99"/>
    <w:rsid w:val="00A722D4"/>
    <w:rsid w:val="00A81061"/>
    <w:rsid w:val="00A8535B"/>
    <w:rsid w:val="00A87A04"/>
    <w:rsid w:val="00A978ED"/>
    <w:rsid w:val="00AA0181"/>
    <w:rsid w:val="00AA1A8F"/>
    <w:rsid w:val="00AA1D3F"/>
    <w:rsid w:val="00AA3157"/>
    <w:rsid w:val="00AB7E81"/>
    <w:rsid w:val="00AC0B29"/>
    <w:rsid w:val="00AC5D08"/>
    <w:rsid w:val="00AD4405"/>
    <w:rsid w:val="00AD6E1F"/>
    <w:rsid w:val="00AE4415"/>
    <w:rsid w:val="00AE519E"/>
    <w:rsid w:val="00AF09C0"/>
    <w:rsid w:val="00B079B5"/>
    <w:rsid w:val="00B12282"/>
    <w:rsid w:val="00B21C7B"/>
    <w:rsid w:val="00B27D48"/>
    <w:rsid w:val="00B307BE"/>
    <w:rsid w:val="00B363D8"/>
    <w:rsid w:val="00B40E6F"/>
    <w:rsid w:val="00B64C66"/>
    <w:rsid w:val="00B66D03"/>
    <w:rsid w:val="00B74E38"/>
    <w:rsid w:val="00B87326"/>
    <w:rsid w:val="00B877E4"/>
    <w:rsid w:val="00B937EE"/>
    <w:rsid w:val="00BA76CD"/>
    <w:rsid w:val="00BB1B38"/>
    <w:rsid w:val="00BB61BE"/>
    <w:rsid w:val="00BB7C84"/>
    <w:rsid w:val="00BD3826"/>
    <w:rsid w:val="00BF0C6E"/>
    <w:rsid w:val="00BF6E69"/>
    <w:rsid w:val="00C05574"/>
    <w:rsid w:val="00C05589"/>
    <w:rsid w:val="00C110BE"/>
    <w:rsid w:val="00C13C1D"/>
    <w:rsid w:val="00C26404"/>
    <w:rsid w:val="00C411B6"/>
    <w:rsid w:val="00C4562C"/>
    <w:rsid w:val="00C53B9E"/>
    <w:rsid w:val="00C84995"/>
    <w:rsid w:val="00C854E8"/>
    <w:rsid w:val="00C85514"/>
    <w:rsid w:val="00C93047"/>
    <w:rsid w:val="00CA1F6E"/>
    <w:rsid w:val="00CA2284"/>
    <w:rsid w:val="00CA7ECC"/>
    <w:rsid w:val="00CD01EF"/>
    <w:rsid w:val="00CD457B"/>
    <w:rsid w:val="00CF607F"/>
    <w:rsid w:val="00D00FB8"/>
    <w:rsid w:val="00D03444"/>
    <w:rsid w:val="00D03751"/>
    <w:rsid w:val="00D055C7"/>
    <w:rsid w:val="00D104EF"/>
    <w:rsid w:val="00D13E78"/>
    <w:rsid w:val="00D15565"/>
    <w:rsid w:val="00D24DE7"/>
    <w:rsid w:val="00D346BC"/>
    <w:rsid w:val="00D34B51"/>
    <w:rsid w:val="00D371DF"/>
    <w:rsid w:val="00D44785"/>
    <w:rsid w:val="00D45FCF"/>
    <w:rsid w:val="00D61DE7"/>
    <w:rsid w:val="00D75068"/>
    <w:rsid w:val="00D8552B"/>
    <w:rsid w:val="00D91460"/>
    <w:rsid w:val="00D9629E"/>
    <w:rsid w:val="00DA2074"/>
    <w:rsid w:val="00DB6061"/>
    <w:rsid w:val="00DB79F1"/>
    <w:rsid w:val="00DC2751"/>
    <w:rsid w:val="00DC321B"/>
    <w:rsid w:val="00DC5312"/>
    <w:rsid w:val="00DC6120"/>
    <w:rsid w:val="00DD08F3"/>
    <w:rsid w:val="00DD0EF8"/>
    <w:rsid w:val="00DD1FF4"/>
    <w:rsid w:val="00DE2E71"/>
    <w:rsid w:val="00DE69F8"/>
    <w:rsid w:val="00DF2497"/>
    <w:rsid w:val="00DF5B53"/>
    <w:rsid w:val="00E039DE"/>
    <w:rsid w:val="00E04DAC"/>
    <w:rsid w:val="00E219CA"/>
    <w:rsid w:val="00E276E0"/>
    <w:rsid w:val="00E500F7"/>
    <w:rsid w:val="00E5021F"/>
    <w:rsid w:val="00E53EF7"/>
    <w:rsid w:val="00E56D41"/>
    <w:rsid w:val="00E60C97"/>
    <w:rsid w:val="00E64F79"/>
    <w:rsid w:val="00E73249"/>
    <w:rsid w:val="00E759F5"/>
    <w:rsid w:val="00E97BBA"/>
    <w:rsid w:val="00EB1406"/>
    <w:rsid w:val="00EB56C9"/>
    <w:rsid w:val="00EC0A83"/>
    <w:rsid w:val="00EC4F66"/>
    <w:rsid w:val="00ED4691"/>
    <w:rsid w:val="00EE1310"/>
    <w:rsid w:val="00EF1BD5"/>
    <w:rsid w:val="00F02D67"/>
    <w:rsid w:val="00F05B61"/>
    <w:rsid w:val="00F1522B"/>
    <w:rsid w:val="00F271C4"/>
    <w:rsid w:val="00F36D52"/>
    <w:rsid w:val="00F42FD7"/>
    <w:rsid w:val="00F45A9D"/>
    <w:rsid w:val="00F52EEE"/>
    <w:rsid w:val="00F5476D"/>
    <w:rsid w:val="00F54971"/>
    <w:rsid w:val="00F57FE6"/>
    <w:rsid w:val="00F666BB"/>
    <w:rsid w:val="00F80640"/>
    <w:rsid w:val="00FC53E0"/>
    <w:rsid w:val="00FD2AE4"/>
    <w:rsid w:val="00FE1074"/>
    <w:rsid w:val="00FF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798D5A2"/>
  <w15:docId w15:val="{F423C3F5-77D6-4B54-9B10-CD94DA66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056180"/>
    <w:pPr>
      <w:keepLines/>
      <w:spacing w:line="280" w:lineRule="atLeast"/>
    </w:pPr>
    <w:rPr>
      <w:rFonts w:ascii="Segoe UI" w:hAnsi="Segoe UI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056180"/>
    <w:pPr>
      <w:keepNext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Kop3">
    <w:name w:val="heading 3"/>
    <w:basedOn w:val="Standaard"/>
    <w:link w:val="Kop3Char"/>
    <w:uiPriority w:val="9"/>
    <w:semiHidden/>
    <w:unhideWhenUsed/>
    <w:qFormat/>
    <w:rsid w:val="00A44E0D"/>
    <w:pPr>
      <w:keepLines w:val="0"/>
      <w:spacing w:before="100" w:beforeAutospacing="1" w:after="100" w:afterAutospacing="1" w:line="240" w:lineRule="auto"/>
      <w:outlineLvl w:val="2"/>
    </w:pPr>
    <w:rPr>
      <w:rFonts w:ascii="AvenirHeavy" w:eastAsiaTheme="minorHAnsi" w:hAnsi="AvenirHeavy"/>
      <w:color w:val="333333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153"/>
        <w:tab w:val="right" w:pos="8306"/>
      </w:tabs>
    </w:pPr>
  </w:style>
  <w:style w:type="paragraph" w:customStyle="1" w:styleId="FrtRefInfo">
    <w:name w:val="Frt_RefInfo"/>
    <w:pPr>
      <w:spacing w:line="280" w:lineRule="exact"/>
      <w:ind w:right="57"/>
      <w:jc w:val="right"/>
    </w:pPr>
    <w:rPr>
      <w:rFonts w:ascii="Fortis Helvetica Light" w:hAnsi="Fortis Helvetica Light"/>
      <w:noProof/>
      <w:sz w:val="16"/>
      <w:lang w:val="en-GB" w:eastAsia="en-US"/>
    </w:rPr>
  </w:style>
  <w:style w:type="paragraph" w:styleId="Voettekst">
    <w:name w:val="footer"/>
    <w:basedOn w:val="Standaard"/>
    <w:link w:val="VoettekstChar"/>
    <w:uiPriority w:val="99"/>
    <w:pPr>
      <w:tabs>
        <w:tab w:val="center" w:pos="4153"/>
        <w:tab w:val="right" w:pos="8306"/>
      </w:tabs>
    </w:pPr>
  </w:style>
  <w:style w:type="table" w:styleId="Tabelraster">
    <w:name w:val="Table Grid"/>
    <w:basedOn w:val="Standaardtabel"/>
    <w:rsid w:val="00494993"/>
    <w:pPr>
      <w:keepLines/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tFooter">
    <w:name w:val="Frt_Footer"/>
    <w:pPr>
      <w:spacing w:line="180" w:lineRule="exact"/>
    </w:pPr>
    <w:rPr>
      <w:rFonts w:ascii="Fortis Helvetica Light" w:hAnsi="Fortis Helvetica Light"/>
      <w:noProof/>
      <w:sz w:val="12"/>
      <w:lang w:val="en-GB" w:eastAsia="en-US"/>
    </w:rPr>
  </w:style>
  <w:style w:type="paragraph" w:customStyle="1" w:styleId="FrtHeaderTitle">
    <w:name w:val="Frt_HeaderTitle"/>
    <w:basedOn w:val="Standaard"/>
    <w:pPr>
      <w:spacing w:before="60"/>
    </w:pPr>
    <w:rPr>
      <w:rFonts w:ascii="Fortis Helvetica Light" w:hAnsi="Fortis Helvetica Light"/>
      <w:noProof/>
      <w:sz w:val="28"/>
    </w:rPr>
  </w:style>
  <w:style w:type="paragraph" w:styleId="Ballontekst">
    <w:name w:val="Balloon Text"/>
    <w:basedOn w:val="Standaard"/>
    <w:link w:val="BallontekstChar"/>
    <w:rsid w:val="00A44E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44E0D"/>
    <w:rPr>
      <w:rFonts w:ascii="Tahoma" w:hAnsi="Tahoma" w:cs="Tahoma"/>
      <w:sz w:val="16"/>
      <w:szCs w:val="16"/>
      <w:lang w:eastAsia="en-US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44E0D"/>
    <w:rPr>
      <w:rFonts w:ascii="AvenirHeavy" w:eastAsiaTheme="minorHAnsi" w:hAnsi="AvenirHeavy"/>
      <w:color w:val="333333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A44E0D"/>
    <w:rPr>
      <w:color w:val="0000FF"/>
      <w:u w:val="single"/>
    </w:rPr>
  </w:style>
  <w:style w:type="paragraph" w:styleId="Lijstalinea">
    <w:name w:val="List Paragraph"/>
    <w:aliases w:val="Tabelopsomming"/>
    <w:basedOn w:val="Standaard"/>
    <w:uiPriority w:val="34"/>
    <w:qFormat/>
    <w:rsid w:val="00F80640"/>
    <w:pPr>
      <w:keepLines w:val="0"/>
      <w:spacing w:line="240" w:lineRule="auto"/>
      <w:ind w:left="720"/>
    </w:pPr>
    <w:rPr>
      <w:rFonts w:eastAsiaTheme="minorHAnsi"/>
      <w:szCs w:val="24"/>
      <w:lang w:eastAsia="nl-NL"/>
    </w:rPr>
  </w:style>
  <w:style w:type="character" w:customStyle="1" w:styleId="Kop1Char">
    <w:name w:val="Kop 1 Char"/>
    <w:basedOn w:val="Standaardalinea-lettertype"/>
    <w:link w:val="Kop1"/>
    <w:rsid w:val="00056180"/>
    <w:rPr>
      <w:rFonts w:ascii="Segoe UI" w:eastAsiaTheme="majorEastAsia" w:hAnsi="Segoe U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C854E8"/>
    <w:rPr>
      <w:rFonts w:ascii="ASR Helvetica Light" w:hAnsi="ASR Helvetica Light"/>
      <w:lang w:eastAsia="en-US"/>
    </w:rPr>
  </w:style>
  <w:style w:type="character" w:styleId="Zwaar">
    <w:name w:val="Strong"/>
    <w:basedOn w:val="Standaardalinea-lettertype"/>
    <w:qFormat/>
    <w:rsid w:val="009C75D6"/>
    <w:rPr>
      <w:b/>
      <w:bCs/>
    </w:rPr>
  </w:style>
  <w:style w:type="character" w:styleId="Intensievebenadrukking">
    <w:name w:val="Intense Emphasis"/>
    <w:basedOn w:val="Standaardalinea-lettertype"/>
    <w:uiPriority w:val="21"/>
    <w:qFormat/>
    <w:rsid w:val="009C75D6"/>
    <w:rPr>
      <w:i/>
      <w:iCs/>
      <w:color w:val="4F81BD" w:themeColor="accent1"/>
    </w:rPr>
  </w:style>
  <w:style w:type="character" w:styleId="Nadruk">
    <w:name w:val="Emphasis"/>
    <w:basedOn w:val="Standaardalinea-lettertype"/>
    <w:qFormat/>
    <w:rsid w:val="00056180"/>
    <w:rPr>
      <w:rFonts w:ascii="Segoe UI" w:hAnsi="Segoe UI"/>
      <w:i/>
      <w:iCs/>
    </w:rPr>
  </w:style>
  <w:style w:type="character" w:styleId="Verwijzingopmerking">
    <w:name w:val="annotation reference"/>
    <w:basedOn w:val="Standaardalinea-lettertype"/>
    <w:semiHidden/>
    <w:unhideWhenUsed/>
    <w:rsid w:val="00CF607F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CF607F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semiHidden/>
    <w:rsid w:val="00CF607F"/>
    <w:rPr>
      <w:rFonts w:ascii="Segoe UI" w:hAnsi="Segoe U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CF607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CF607F"/>
    <w:rPr>
      <w:rFonts w:ascii="Segoe UI" w:hAnsi="Segoe U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0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Office2003\sjabloon\ASR\T_Memo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4DD1F-CB1E-4043-818E-7F16BDF49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T_Memo.dot</Template>
  <TotalTime>203</TotalTime>
  <Pages>1</Pages>
  <Words>428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 Draisma</dc:creator>
  <cp:lastModifiedBy>Ruud van Helden</cp:lastModifiedBy>
  <cp:revision>15</cp:revision>
  <cp:lastPrinted>2017-02-20T15:15:00Z</cp:lastPrinted>
  <dcterms:created xsi:type="dcterms:W3CDTF">2021-05-31T14:47:00Z</dcterms:created>
  <dcterms:modified xsi:type="dcterms:W3CDTF">2022-05-17T15:23:00Z</dcterms:modified>
</cp:coreProperties>
</file>